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2096AE" w14:textId="77777777" w:rsidR="000A54D4" w:rsidRPr="00B621B9" w:rsidRDefault="000A54D4" w:rsidP="00F80617">
      <w:pPr>
        <w:rPr>
          <w:rFonts w:asciiTheme="minorHAnsi" w:hAnsiTheme="minorHAnsi" w:cstheme="minorHAnsi"/>
          <w:b/>
          <w:sz w:val="16"/>
          <w:szCs w:val="16"/>
        </w:rPr>
      </w:pPr>
    </w:p>
    <w:p w14:paraId="1796AD71" w14:textId="16D04903" w:rsidR="00D36CD8" w:rsidRDefault="004D7B26" w:rsidP="00F80617">
      <w:pPr>
        <w:rPr>
          <w:rFonts w:asciiTheme="minorHAnsi" w:hAnsiTheme="minorHAnsi" w:cstheme="minorHAnsi"/>
          <w:b/>
          <w:sz w:val="32"/>
          <w:szCs w:val="32"/>
        </w:rPr>
      </w:pPr>
      <w:r>
        <w:rPr>
          <w:rFonts w:asciiTheme="minorHAnsi" w:hAnsiTheme="minorHAnsi" w:cstheme="minorHAnsi"/>
          <w:b/>
          <w:sz w:val="32"/>
          <w:szCs w:val="32"/>
        </w:rPr>
        <w:t>Alpdispen</w:t>
      </w:r>
      <w:r w:rsidR="00F92951">
        <w:rPr>
          <w:rFonts w:asciiTheme="minorHAnsi" w:hAnsiTheme="minorHAnsi" w:cstheme="minorHAnsi"/>
          <w:b/>
          <w:sz w:val="32"/>
          <w:szCs w:val="32"/>
        </w:rPr>
        <w:t>sgesuch</w:t>
      </w:r>
    </w:p>
    <w:p w14:paraId="378923D5" w14:textId="77777777" w:rsidR="00314E6B" w:rsidRPr="00314E6B" w:rsidRDefault="00314E6B" w:rsidP="00F80617">
      <w:pPr>
        <w:rPr>
          <w:rFonts w:asciiTheme="minorHAnsi" w:hAnsiTheme="minorHAnsi" w:cstheme="minorHAnsi"/>
          <w:b/>
        </w:rPr>
      </w:pPr>
    </w:p>
    <w:p w14:paraId="00694470" w14:textId="77777777" w:rsidR="00420776" w:rsidRPr="001C299E" w:rsidRDefault="00420776" w:rsidP="004207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 w:themeFill="accent3" w:themeFillTint="33"/>
        <w:rPr>
          <w:rFonts w:asciiTheme="minorHAnsi" w:hAnsiTheme="minorHAnsi" w:cstheme="minorHAnsi"/>
        </w:rPr>
      </w:pPr>
      <w:r w:rsidRPr="001C299E">
        <w:rPr>
          <w:rFonts w:asciiTheme="minorHAnsi" w:hAnsiTheme="minorHAnsi" w:cstheme="minorHAnsi"/>
        </w:rPr>
        <w:t xml:space="preserve">Bitte studieren Sie zuerst das </w:t>
      </w:r>
      <w:r w:rsidRPr="001C299E">
        <w:rPr>
          <w:rFonts w:asciiTheme="minorHAnsi" w:hAnsiTheme="minorHAnsi" w:cstheme="minorHAnsi"/>
          <w:b/>
        </w:rPr>
        <w:t>Merkblatt für Absenzen und Beurlaubungen</w:t>
      </w:r>
      <w:r w:rsidRPr="001C299E">
        <w:rPr>
          <w:rFonts w:asciiTheme="minorHAnsi" w:hAnsiTheme="minorHAnsi" w:cstheme="minorHAnsi"/>
        </w:rPr>
        <w:t>!</w:t>
      </w:r>
    </w:p>
    <w:p w14:paraId="0B059692" w14:textId="77777777" w:rsidR="00661342" w:rsidRPr="00F60EEC" w:rsidRDefault="00661342" w:rsidP="00D36CD8">
      <w:pPr>
        <w:rPr>
          <w:rFonts w:asciiTheme="minorHAnsi" w:hAnsiTheme="minorHAnsi" w:cstheme="minorHAnsi"/>
        </w:rPr>
      </w:pPr>
    </w:p>
    <w:p w14:paraId="3871B2DD" w14:textId="77777777" w:rsidR="00C7079B" w:rsidRPr="00F60EEC" w:rsidRDefault="00C7079B" w:rsidP="00C7079B">
      <w:pPr>
        <w:tabs>
          <w:tab w:val="left" w:pos="3544"/>
          <w:tab w:val="left" w:pos="7655"/>
        </w:tabs>
        <w:rPr>
          <w:rFonts w:asciiTheme="minorHAnsi" w:hAnsiTheme="minorHAnsi" w:cstheme="minorHAnsi"/>
        </w:rPr>
      </w:pPr>
      <w:r w:rsidRPr="00F60EEC">
        <w:rPr>
          <w:rFonts w:asciiTheme="minorHAnsi" w:hAnsiTheme="minorHAnsi" w:cstheme="minorHAnsi"/>
        </w:rPr>
        <w:t>Name</w:t>
      </w:r>
      <w:r>
        <w:rPr>
          <w:rFonts w:asciiTheme="minorHAnsi" w:hAnsiTheme="minorHAnsi" w:cstheme="minorHAnsi"/>
        </w:rPr>
        <w:t xml:space="preserve">: </w:t>
      </w:r>
      <w:sdt>
        <w:sdtPr>
          <w:rPr>
            <w:rFonts w:asciiTheme="minorHAnsi" w:hAnsiTheme="minorHAnsi" w:cstheme="minorHAnsi"/>
          </w:rPr>
          <w:id w:val="-827743564"/>
          <w:placeholder>
            <w:docPart w:val="BC2B4D834A564AF5B5B7D5DF259929B0"/>
          </w:placeholder>
          <w:showingPlcHdr/>
        </w:sdtPr>
        <w:sdtContent>
          <w:r>
            <w:rPr>
              <w:rStyle w:val="Platzhaltertext"/>
            </w:rPr>
            <w:t>______________________</w:t>
          </w:r>
        </w:sdtContent>
      </w:sdt>
      <w:r>
        <w:rPr>
          <w:rFonts w:asciiTheme="minorHAnsi" w:hAnsiTheme="minorHAnsi" w:cstheme="minorHAnsi"/>
        </w:rPr>
        <w:tab/>
      </w:r>
      <w:r w:rsidRPr="00F60EEC">
        <w:rPr>
          <w:rFonts w:asciiTheme="minorHAnsi" w:hAnsiTheme="minorHAnsi" w:cstheme="minorHAnsi"/>
        </w:rPr>
        <w:t>Vorname:</w:t>
      </w:r>
      <w:r>
        <w:rPr>
          <w:rFonts w:asciiTheme="minorHAnsi" w:hAnsiTheme="minorHAnsi" w:cstheme="minorHAnsi"/>
        </w:rPr>
        <w:t xml:space="preserve"> </w:t>
      </w:r>
      <w:sdt>
        <w:sdtPr>
          <w:rPr>
            <w:rFonts w:asciiTheme="minorHAnsi" w:hAnsiTheme="minorHAnsi" w:cstheme="minorHAnsi"/>
          </w:rPr>
          <w:id w:val="-1965486270"/>
          <w:placeholder>
            <w:docPart w:val="642E379822B54DB0B6F7E10E0BDE68D5"/>
          </w:placeholder>
          <w:showingPlcHdr/>
        </w:sdtPr>
        <w:sdtContent>
          <w:r>
            <w:rPr>
              <w:rStyle w:val="Platzhaltertext"/>
            </w:rPr>
            <w:t>______________________</w:t>
          </w:r>
        </w:sdtContent>
      </w:sdt>
      <w:r>
        <w:rPr>
          <w:rFonts w:asciiTheme="minorHAnsi" w:hAnsiTheme="minorHAnsi" w:cstheme="minorHAnsi"/>
        </w:rPr>
        <w:tab/>
      </w:r>
      <w:r w:rsidRPr="00F60EEC">
        <w:rPr>
          <w:rFonts w:asciiTheme="minorHAnsi" w:hAnsiTheme="minorHAnsi" w:cstheme="minorHAnsi"/>
        </w:rPr>
        <w:t>Klasse:</w:t>
      </w:r>
      <w:r>
        <w:rPr>
          <w:rFonts w:asciiTheme="minorHAnsi" w:hAnsiTheme="minorHAnsi" w:cstheme="minorHAnsi"/>
        </w:rPr>
        <w:t xml:space="preserve"> </w:t>
      </w:r>
      <w:sdt>
        <w:sdtPr>
          <w:rPr>
            <w:rFonts w:asciiTheme="minorHAnsi" w:hAnsiTheme="minorHAnsi" w:cstheme="minorHAnsi"/>
          </w:rPr>
          <w:id w:val="-710648441"/>
          <w:placeholder>
            <w:docPart w:val="11CBF547F881455C8C9CB69FBE4AE224"/>
          </w:placeholder>
          <w:showingPlcHdr/>
        </w:sdtPr>
        <w:sdtContent>
          <w:r>
            <w:rPr>
              <w:rFonts w:asciiTheme="minorHAnsi" w:hAnsiTheme="minorHAnsi" w:cstheme="minorHAnsi"/>
            </w:rPr>
            <w:t>_____</w:t>
          </w:r>
        </w:sdtContent>
      </w:sdt>
    </w:p>
    <w:p w14:paraId="48001830" w14:textId="77777777" w:rsidR="0070565F" w:rsidRPr="00F60EEC" w:rsidRDefault="0070565F" w:rsidP="00D36CD8">
      <w:pPr>
        <w:rPr>
          <w:rFonts w:asciiTheme="minorHAnsi" w:hAnsiTheme="minorHAnsi" w:cstheme="minorHAnsi"/>
          <w:sz w:val="16"/>
          <w:szCs w:val="16"/>
        </w:rPr>
      </w:pPr>
    </w:p>
    <w:p w14:paraId="46ACC5F9" w14:textId="2052932A" w:rsidR="0070565F" w:rsidRPr="00F60EEC" w:rsidRDefault="00071F5C" w:rsidP="00D36CD8">
      <w:pPr>
        <w:rPr>
          <w:rFonts w:asciiTheme="minorHAnsi" w:hAnsiTheme="minorHAnsi" w:cstheme="minorHAnsi"/>
        </w:rPr>
      </w:pPr>
      <w:r w:rsidRPr="00F60EEC">
        <w:rPr>
          <w:rFonts w:asciiTheme="minorHAnsi" w:hAnsiTheme="minorHAnsi" w:cstheme="minorHAnsi"/>
        </w:rPr>
        <w:t>Adresse</w:t>
      </w:r>
      <w:r w:rsidR="0070565F" w:rsidRPr="00F60EEC">
        <w:rPr>
          <w:rFonts w:asciiTheme="minorHAnsi" w:hAnsiTheme="minorHAnsi" w:cstheme="minorHAnsi"/>
        </w:rPr>
        <w:t>:</w:t>
      </w:r>
      <w:r w:rsidR="00653535">
        <w:rPr>
          <w:rFonts w:asciiTheme="minorHAnsi" w:hAnsiTheme="minorHAnsi" w:cstheme="minorHAnsi"/>
        </w:rPr>
        <w:t xml:space="preserve"> </w:t>
      </w:r>
      <w:sdt>
        <w:sdtPr>
          <w:rPr>
            <w:rFonts w:asciiTheme="minorHAnsi" w:hAnsiTheme="minorHAnsi" w:cstheme="minorHAnsi"/>
          </w:rPr>
          <w:id w:val="379439261"/>
          <w:placeholder>
            <w:docPart w:val="9584CB69BD2B4C40B7E9B3C80BE33865"/>
          </w:placeholder>
          <w:showingPlcHdr/>
        </w:sdtPr>
        <w:sdtContent>
          <w:r w:rsidR="0004708A">
            <w:rPr>
              <w:rFonts w:asciiTheme="minorHAnsi" w:hAnsiTheme="minorHAnsi" w:cstheme="minorHAnsi"/>
            </w:rPr>
            <w:t>______________________________________________________________________</w:t>
          </w:r>
        </w:sdtContent>
      </w:sdt>
    </w:p>
    <w:p w14:paraId="6D33C7CF" w14:textId="77777777" w:rsidR="00D36CD8" w:rsidRPr="00F60EEC" w:rsidRDefault="00D36CD8" w:rsidP="00D36CD8">
      <w:pPr>
        <w:rPr>
          <w:rFonts w:asciiTheme="minorHAnsi" w:hAnsiTheme="minorHAnsi" w:cstheme="minorHAnsi"/>
          <w:sz w:val="16"/>
          <w:szCs w:val="16"/>
        </w:rPr>
      </w:pPr>
    </w:p>
    <w:p w14:paraId="76852EAE" w14:textId="534CF664" w:rsidR="0070565F" w:rsidRPr="00F60EEC" w:rsidRDefault="00653535" w:rsidP="00D36CD8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Klassenlehr</w:t>
      </w:r>
      <w:r w:rsidR="0070565F" w:rsidRPr="00F60EEC">
        <w:rPr>
          <w:rFonts w:asciiTheme="minorHAnsi" w:hAnsiTheme="minorHAnsi" w:cstheme="minorHAnsi"/>
        </w:rPr>
        <w:t>person:</w:t>
      </w:r>
      <w:r>
        <w:rPr>
          <w:rFonts w:asciiTheme="minorHAnsi" w:hAnsiTheme="minorHAnsi" w:cstheme="minorHAnsi"/>
        </w:rPr>
        <w:t xml:space="preserve"> </w:t>
      </w:r>
      <w:sdt>
        <w:sdtPr>
          <w:rPr>
            <w:rFonts w:asciiTheme="minorHAnsi" w:hAnsiTheme="minorHAnsi" w:cstheme="minorHAnsi"/>
          </w:rPr>
          <w:id w:val="549808997"/>
          <w:placeholder>
            <w:docPart w:val="5C8E1B92B6FA4E0E84DB64DDD4E1EE77"/>
          </w:placeholder>
          <w:showingPlcHdr/>
        </w:sdtPr>
        <w:sdtContent>
          <w:r w:rsidR="0004708A">
            <w:rPr>
              <w:rStyle w:val="Platzhaltertext"/>
            </w:rPr>
            <w:t>_____________________________</w:t>
          </w:r>
        </w:sdtContent>
      </w:sdt>
    </w:p>
    <w:p w14:paraId="6E5CCB5C" w14:textId="77777777" w:rsidR="0070565F" w:rsidRPr="00F60EEC" w:rsidRDefault="0070565F" w:rsidP="00D36CD8">
      <w:pPr>
        <w:rPr>
          <w:rFonts w:asciiTheme="minorHAnsi" w:hAnsiTheme="minorHAnsi" w:cstheme="minorHAnsi"/>
          <w:sz w:val="16"/>
          <w:szCs w:val="16"/>
        </w:rPr>
      </w:pPr>
    </w:p>
    <w:p w14:paraId="39BF69C8" w14:textId="3BB33F2E" w:rsidR="0070565F" w:rsidRPr="00F60EEC" w:rsidRDefault="00C940A7" w:rsidP="00C940A7">
      <w:pPr>
        <w:tabs>
          <w:tab w:val="left" w:pos="2552"/>
          <w:tab w:val="left" w:pos="4820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Dauer von</w:t>
      </w:r>
      <w:r w:rsidR="0031775D">
        <w:rPr>
          <w:rFonts w:asciiTheme="minorHAnsi" w:hAnsiTheme="minorHAnsi" w:cstheme="minorHAnsi"/>
        </w:rPr>
        <w:t xml:space="preserve"> </w:t>
      </w:r>
      <w:sdt>
        <w:sdtPr>
          <w:rPr>
            <w:rFonts w:asciiTheme="minorHAnsi" w:hAnsiTheme="minorHAnsi" w:cstheme="minorHAnsi"/>
          </w:rPr>
          <w:id w:val="-1256822014"/>
          <w:placeholder>
            <w:docPart w:val="A1C591B455FA4E9D9583BE5A7B40A94C"/>
          </w:placeholder>
          <w:showingPlcHdr/>
        </w:sdtPr>
        <w:sdtContent>
          <w:r w:rsidR="00527F63">
            <w:rPr>
              <w:rStyle w:val="Platzhaltertext"/>
            </w:rPr>
            <w:t>___________</w:t>
          </w:r>
        </w:sdtContent>
      </w:sdt>
      <w:r w:rsidR="00527F63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 xml:space="preserve">bis </w:t>
      </w:r>
      <w:sdt>
        <w:sdtPr>
          <w:rPr>
            <w:rFonts w:asciiTheme="minorHAnsi" w:hAnsiTheme="minorHAnsi" w:cstheme="minorHAnsi"/>
          </w:rPr>
          <w:id w:val="-1493016917"/>
          <w:placeholder>
            <w:docPart w:val="7F58900BDB394B5397DAADA38BA2A034"/>
          </w:placeholder>
          <w:showingPlcHdr/>
        </w:sdtPr>
        <w:sdtContent>
          <w:r>
            <w:rPr>
              <w:rStyle w:val="Platzhaltertext"/>
            </w:rPr>
            <w:t>___________</w:t>
          </w:r>
        </w:sdtContent>
      </w:sdt>
      <w:r>
        <w:rPr>
          <w:rFonts w:asciiTheme="minorHAnsi" w:hAnsiTheme="minorHAnsi" w:cstheme="minorHAnsi"/>
        </w:rPr>
        <w:tab/>
        <w:t xml:space="preserve"> </w:t>
      </w:r>
      <w:r w:rsidR="0031775D">
        <w:rPr>
          <w:rFonts w:asciiTheme="minorHAnsi" w:hAnsiTheme="minorHAnsi" w:cstheme="minorHAnsi"/>
        </w:rPr>
        <w:t>A</w:t>
      </w:r>
      <w:r w:rsidR="00D16378">
        <w:rPr>
          <w:rFonts w:asciiTheme="minorHAnsi" w:hAnsiTheme="minorHAnsi" w:cstheme="minorHAnsi"/>
        </w:rPr>
        <w:t xml:space="preserve">nzahl Halbtage: </w:t>
      </w:r>
      <w:sdt>
        <w:sdtPr>
          <w:rPr>
            <w:rFonts w:asciiTheme="minorHAnsi" w:hAnsiTheme="minorHAnsi" w:cstheme="minorHAnsi"/>
          </w:rPr>
          <w:id w:val="-209878784"/>
          <w:placeholder>
            <w:docPart w:val="ACCB502B1F434496AAA62B866090A463"/>
          </w:placeholder>
          <w:showingPlcHdr/>
        </w:sdtPr>
        <w:sdtContent>
          <w:r w:rsidR="004F7F59">
            <w:rPr>
              <w:rFonts w:asciiTheme="minorHAnsi" w:hAnsiTheme="minorHAnsi" w:cstheme="minorHAnsi"/>
            </w:rPr>
            <w:t>______</w:t>
          </w:r>
        </w:sdtContent>
      </w:sdt>
    </w:p>
    <w:p w14:paraId="7F49DDCB" w14:textId="77777777" w:rsidR="0070565F" w:rsidRDefault="0070565F" w:rsidP="00D36CD8">
      <w:pPr>
        <w:rPr>
          <w:rFonts w:asciiTheme="minorHAnsi" w:hAnsiTheme="minorHAnsi" w:cstheme="minorHAnsi"/>
          <w:sz w:val="16"/>
          <w:szCs w:val="16"/>
        </w:rPr>
      </w:pPr>
    </w:p>
    <w:p w14:paraId="3DC11D12" w14:textId="77777777" w:rsidR="007724BC" w:rsidRPr="00F60EEC" w:rsidRDefault="007724BC" w:rsidP="007724BC">
      <w:pPr>
        <w:rPr>
          <w:rFonts w:asciiTheme="minorHAnsi" w:hAnsiTheme="minorHAnsi" w:cstheme="minorHAnsi"/>
          <w:b/>
        </w:rPr>
      </w:pPr>
      <w:r w:rsidRPr="00F60EEC">
        <w:rPr>
          <w:rFonts w:asciiTheme="minorHAnsi" w:hAnsiTheme="minorHAnsi" w:cstheme="minorHAnsi"/>
          <w:b/>
        </w:rPr>
        <w:t>Begründung des Gesuchs</w:t>
      </w:r>
    </w:p>
    <w:sdt>
      <w:sdtPr>
        <w:rPr>
          <w:rFonts w:asciiTheme="minorHAnsi" w:hAnsiTheme="minorHAnsi" w:cstheme="minorHAnsi"/>
        </w:rPr>
        <w:id w:val="-1764288338"/>
        <w:placeholder>
          <w:docPart w:val="0B2120ED15524B318FF0E08DFA1E24AC"/>
        </w:placeholder>
        <w:showingPlcHdr/>
      </w:sdtPr>
      <w:sdtContent>
        <w:p w14:paraId="34852304" w14:textId="77777777" w:rsidR="007724BC" w:rsidRPr="00F60EEC" w:rsidRDefault="007724BC" w:rsidP="007724BC">
          <w:pPr>
            <w:spacing w:line="288" w:lineRule="auto"/>
            <w:rPr>
              <w:rFonts w:asciiTheme="minorHAnsi" w:hAnsiTheme="minorHAnsi" w:cstheme="minorHAnsi"/>
            </w:rPr>
          </w:pPr>
          <w:r>
            <w:rPr>
              <w:rFonts w:asciiTheme="minorHAnsi" w:hAnsiTheme="minorHAnsi" w:cstheme="minorHAnsi"/>
            </w:rPr>
            <w:t>______________________________________________________________________________________________________________________________________________________________________________________________________________________________________________________</w:t>
          </w:r>
        </w:p>
      </w:sdtContent>
    </w:sdt>
    <w:p w14:paraId="6BE02BE2" w14:textId="77777777" w:rsidR="001A5345" w:rsidRPr="00F60EEC" w:rsidRDefault="001A5345" w:rsidP="00D36CD8">
      <w:pPr>
        <w:rPr>
          <w:rFonts w:asciiTheme="minorHAnsi" w:hAnsiTheme="minorHAnsi" w:cstheme="minorHAnsi"/>
          <w:sz w:val="16"/>
          <w:szCs w:val="16"/>
        </w:rPr>
      </w:pPr>
    </w:p>
    <w:p w14:paraId="03AE6FA1" w14:textId="219969D8" w:rsidR="007B3838" w:rsidRDefault="00D124C7" w:rsidP="0079794F">
      <w:pPr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Bewirtschaften Sie einen eigenen Landwirtschaftsbetrieb</w:t>
      </w:r>
      <w:r w:rsidR="00C93EA0" w:rsidRPr="00C93EA0">
        <w:rPr>
          <w:rFonts w:asciiTheme="minorHAnsi" w:hAnsiTheme="minorHAnsi" w:cstheme="minorHAnsi"/>
          <w:bCs/>
        </w:rPr>
        <w:t>?</w:t>
      </w:r>
      <w:r>
        <w:rPr>
          <w:rFonts w:asciiTheme="minorHAnsi" w:hAnsiTheme="minorHAnsi" w:cstheme="minorHAnsi"/>
          <w:bCs/>
        </w:rPr>
        <w:tab/>
      </w:r>
      <w:sdt>
        <w:sdtPr>
          <w:rPr>
            <w:rFonts w:asciiTheme="minorHAnsi" w:hAnsiTheme="minorHAnsi" w:cstheme="minorHAnsi"/>
            <w:bCs/>
          </w:rPr>
          <w:id w:val="-4740621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93EA0" w:rsidRPr="00C93EA0">
            <w:rPr>
              <w:rFonts w:ascii="MS Gothic" w:eastAsia="MS Gothic" w:hAnsi="MS Gothic" w:cstheme="minorHAnsi" w:hint="eastAsia"/>
              <w:bCs/>
            </w:rPr>
            <w:t>☐</w:t>
          </w:r>
        </w:sdtContent>
      </w:sdt>
      <w:r w:rsidR="00C93EA0" w:rsidRPr="00C93EA0">
        <w:rPr>
          <w:rFonts w:asciiTheme="minorHAnsi" w:hAnsiTheme="minorHAnsi" w:cstheme="minorHAnsi"/>
          <w:bCs/>
        </w:rPr>
        <w:t xml:space="preserve"> ja</w:t>
      </w:r>
      <w:r w:rsidR="00C93EA0" w:rsidRPr="00C93EA0">
        <w:rPr>
          <w:rFonts w:asciiTheme="minorHAnsi" w:hAnsiTheme="minorHAnsi" w:cstheme="minorHAnsi"/>
          <w:bCs/>
        </w:rPr>
        <w:tab/>
      </w:r>
      <w:r w:rsidR="00C93EA0" w:rsidRPr="00C93EA0">
        <w:rPr>
          <w:rFonts w:asciiTheme="minorHAnsi" w:hAnsiTheme="minorHAnsi" w:cstheme="minorHAnsi"/>
          <w:bCs/>
        </w:rPr>
        <w:tab/>
      </w:r>
      <w:sdt>
        <w:sdtPr>
          <w:rPr>
            <w:rFonts w:asciiTheme="minorHAnsi" w:hAnsiTheme="minorHAnsi" w:cstheme="minorHAnsi"/>
            <w:bCs/>
          </w:rPr>
          <w:id w:val="-6348753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93EA0" w:rsidRPr="00C93EA0">
            <w:rPr>
              <w:rFonts w:ascii="MS Gothic" w:eastAsia="MS Gothic" w:hAnsi="MS Gothic" w:cstheme="minorHAnsi" w:hint="eastAsia"/>
              <w:bCs/>
            </w:rPr>
            <w:t>☐</w:t>
          </w:r>
        </w:sdtContent>
      </w:sdt>
      <w:r w:rsidR="00C93EA0" w:rsidRPr="00C93EA0">
        <w:rPr>
          <w:rFonts w:asciiTheme="minorHAnsi" w:hAnsiTheme="minorHAnsi" w:cstheme="minorHAnsi"/>
          <w:bCs/>
        </w:rPr>
        <w:t xml:space="preserve"> nein</w:t>
      </w:r>
    </w:p>
    <w:p w14:paraId="28921782" w14:textId="2B415A39" w:rsidR="00D124C7" w:rsidRDefault="00D124C7" w:rsidP="00D124C7">
      <w:pPr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Bewirtschaften Sie einen eigenen Alpwirtschaftsbetrieb</w:t>
      </w:r>
      <w:r w:rsidRPr="00C93EA0">
        <w:rPr>
          <w:rFonts w:asciiTheme="minorHAnsi" w:hAnsiTheme="minorHAnsi" w:cstheme="minorHAnsi"/>
          <w:bCs/>
        </w:rPr>
        <w:t>?</w:t>
      </w:r>
      <w:r>
        <w:rPr>
          <w:rFonts w:asciiTheme="minorHAnsi" w:hAnsiTheme="minorHAnsi" w:cstheme="minorHAnsi"/>
          <w:bCs/>
        </w:rPr>
        <w:tab/>
      </w:r>
      <w:r w:rsidRPr="00C93EA0">
        <w:rPr>
          <w:rFonts w:asciiTheme="minorHAnsi" w:hAnsiTheme="minorHAnsi" w:cstheme="minorHAnsi"/>
          <w:bCs/>
        </w:rPr>
        <w:tab/>
      </w:r>
      <w:sdt>
        <w:sdtPr>
          <w:rPr>
            <w:rFonts w:asciiTheme="minorHAnsi" w:hAnsiTheme="minorHAnsi" w:cstheme="minorHAnsi"/>
            <w:bCs/>
          </w:rPr>
          <w:id w:val="-7173544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3EA0">
            <w:rPr>
              <w:rFonts w:ascii="MS Gothic" w:eastAsia="MS Gothic" w:hAnsi="MS Gothic" w:cstheme="minorHAnsi" w:hint="eastAsia"/>
              <w:bCs/>
            </w:rPr>
            <w:t>☐</w:t>
          </w:r>
        </w:sdtContent>
      </w:sdt>
      <w:r w:rsidRPr="00C93EA0">
        <w:rPr>
          <w:rFonts w:asciiTheme="minorHAnsi" w:hAnsiTheme="minorHAnsi" w:cstheme="minorHAnsi"/>
          <w:bCs/>
        </w:rPr>
        <w:t xml:space="preserve"> ja</w:t>
      </w:r>
      <w:r w:rsidRPr="00C93EA0">
        <w:rPr>
          <w:rFonts w:asciiTheme="minorHAnsi" w:hAnsiTheme="minorHAnsi" w:cstheme="minorHAnsi"/>
          <w:bCs/>
        </w:rPr>
        <w:tab/>
      </w:r>
      <w:r w:rsidRPr="00C93EA0">
        <w:rPr>
          <w:rFonts w:asciiTheme="minorHAnsi" w:hAnsiTheme="minorHAnsi" w:cstheme="minorHAnsi"/>
          <w:bCs/>
        </w:rPr>
        <w:tab/>
      </w:r>
      <w:sdt>
        <w:sdtPr>
          <w:rPr>
            <w:rFonts w:asciiTheme="minorHAnsi" w:hAnsiTheme="minorHAnsi" w:cstheme="minorHAnsi"/>
            <w:bCs/>
          </w:rPr>
          <w:id w:val="8018827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3EA0">
            <w:rPr>
              <w:rFonts w:ascii="MS Gothic" w:eastAsia="MS Gothic" w:hAnsi="MS Gothic" w:cstheme="minorHAnsi" w:hint="eastAsia"/>
              <w:bCs/>
            </w:rPr>
            <w:t>☐</w:t>
          </w:r>
        </w:sdtContent>
      </w:sdt>
      <w:r w:rsidRPr="00C93EA0">
        <w:rPr>
          <w:rFonts w:asciiTheme="minorHAnsi" w:hAnsiTheme="minorHAnsi" w:cstheme="minorHAnsi"/>
          <w:bCs/>
        </w:rPr>
        <w:t xml:space="preserve"> nein</w:t>
      </w:r>
    </w:p>
    <w:p w14:paraId="44E39A34" w14:textId="77777777" w:rsidR="00D124C7" w:rsidRDefault="00D124C7" w:rsidP="0079794F">
      <w:pPr>
        <w:rPr>
          <w:rFonts w:asciiTheme="minorHAnsi" w:hAnsiTheme="minorHAnsi" w:cstheme="minorHAnsi"/>
          <w:bCs/>
        </w:rPr>
      </w:pPr>
    </w:p>
    <w:p w14:paraId="2F3788CE" w14:textId="2B239874" w:rsidR="000C253C" w:rsidRDefault="000C253C" w:rsidP="0079794F">
      <w:pPr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Wie viele </w:t>
      </w:r>
      <w:r w:rsidR="00752F10">
        <w:rPr>
          <w:rFonts w:asciiTheme="minorHAnsi" w:hAnsiTheme="minorHAnsi" w:cstheme="minorHAnsi"/>
          <w:bCs/>
        </w:rPr>
        <w:t xml:space="preserve">erwachsene Personen und von der Schule freigestellte Jugendliche sind im eigenen Betrieb tätig? </w:t>
      </w:r>
      <w:sdt>
        <w:sdtPr>
          <w:rPr>
            <w:rFonts w:asciiTheme="minorHAnsi" w:hAnsiTheme="minorHAnsi" w:cstheme="minorHAnsi"/>
          </w:rPr>
          <w:id w:val="-1313021472"/>
          <w:placeholder>
            <w:docPart w:val="639443F26B2741D3833C2A4760ED7ED0"/>
          </w:placeholder>
          <w:showingPlcHdr/>
        </w:sdtPr>
        <w:sdtContent>
          <w:r w:rsidR="00752F10">
            <w:rPr>
              <w:rStyle w:val="Platzhaltertext"/>
            </w:rPr>
            <w:t>_____________________________</w:t>
          </w:r>
        </w:sdtContent>
      </w:sdt>
    </w:p>
    <w:p w14:paraId="7F159431" w14:textId="77777777" w:rsidR="00C21E1E" w:rsidRPr="00C21E1E" w:rsidRDefault="00C21E1E" w:rsidP="0079794F">
      <w:pPr>
        <w:rPr>
          <w:rFonts w:asciiTheme="minorHAnsi" w:hAnsiTheme="minorHAnsi" w:cstheme="minorHAnsi"/>
          <w:sz w:val="16"/>
          <w:szCs w:val="16"/>
        </w:rPr>
      </w:pPr>
    </w:p>
    <w:p w14:paraId="37EC2CD7" w14:textId="77777777" w:rsidR="00C21E1E" w:rsidRPr="00F60EEC" w:rsidRDefault="00C21E1E" w:rsidP="00C21E1E">
      <w:pPr>
        <w:tabs>
          <w:tab w:val="left" w:pos="2977"/>
        </w:tabs>
        <w:rPr>
          <w:rFonts w:asciiTheme="minorHAnsi" w:hAnsiTheme="minorHAnsi" w:cstheme="minorHAnsi"/>
        </w:rPr>
      </w:pPr>
      <w:r w:rsidRPr="00F60EEC">
        <w:rPr>
          <w:rFonts w:asciiTheme="minorHAnsi" w:hAnsiTheme="minorHAnsi" w:cstheme="minorHAnsi"/>
        </w:rPr>
        <w:t>Datum:</w:t>
      </w:r>
      <w:r>
        <w:rPr>
          <w:rFonts w:asciiTheme="minorHAnsi" w:hAnsiTheme="minorHAnsi" w:cstheme="minorHAnsi"/>
        </w:rPr>
        <w:t xml:space="preserve"> </w:t>
      </w:r>
      <w:sdt>
        <w:sdtPr>
          <w:rPr>
            <w:rFonts w:asciiTheme="minorHAnsi" w:hAnsiTheme="minorHAnsi" w:cstheme="minorHAnsi"/>
          </w:rPr>
          <w:id w:val="-432123907"/>
          <w:placeholder>
            <w:docPart w:val="1889FCE2DF954014AF1C8A7ED17A7209"/>
          </w:placeholder>
          <w:showingPlcHdr/>
        </w:sdtPr>
        <w:sdtContent>
          <w:r>
            <w:rPr>
              <w:rFonts w:asciiTheme="minorHAnsi" w:hAnsiTheme="minorHAnsi" w:cstheme="minorHAnsi"/>
            </w:rPr>
            <w:t>_______________</w:t>
          </w:r>
        </w:sdtContent>
      </w:sdt>
      <w:r>
        <w:rPr>
          <w:rFonts w:asciiTheme="minorHAnsi" w:hAnsiTheme="minorHAnsi" w:cstheme="minorHAnsi"/>
        </w:rPr>
        <w:tab/>
      </w:r>
      <w:r w:rsidRPr="00F60EEC">
        <w:rPr>
          <w:rFonts w:asciiTheme="minorHAnsi" w:hAnsiTheme="minorHAnsi" w:cstheme="minorHAnsi"/>
        </w:rPr>
        <w:t xml:space="preserve">Unterschrift </w:t>
      </w:r>
      <w:r>
        <w:rPr>
          <w:rFonts w:asciiTheme="minorHAnsi" w:hAnsiTheme="minorHAnsi" w:cstheme="minorHAnsi"/>
        </w:rPr>
        <w:t>Erziehungsberechtigte</w:t>
      </w:r>
      <w:r w:rsidRPr="00F60EEC">
        <w:rPr>
          <w:rFonts w:asciiTheme="minorHAnsi" w:hAnsiTheme="minorHAnsi" w:cstheme="minorHAnsi"/>
        </w:rPr>
        <w:t>:</w:t>
      </w:r>
      <w:r>
        <w:rPr>
          <w:rFonts w:asciiTheme="minorHAnsi" w:hAnsiTheme="minorHAnsi" w:cstheme="minorHAnsi"/>
        </w:rPr>
        <w:t xml:space="preserve"> ________________________</w:t>
      </w:r>
    </w:p>
    <w:p w14:paraId="1A5131B2" w14:textId="77777777" w:rsidR="00C21E1E" w:rsidRDefault="00C21E1E" w:rsidP="0079794F">
      <w:pPr>
        <w:rPr>
          <w:rFonts w:asciiTheme="minorHAnsi" w:hAnsiTheme="minorHAnsi" w:cstheme="minorHAnsi"/>
          <w:bCs/>
        </w:rPr>
      </w:pPr>
    </w:p>
    <w:p w14:paraId="363B56E1" w14:textId="77777777" w:rsidR="00AD4776" w:rsidRPr="00C93EA0" w:rsidRDefault="00AD4776" w:rsidP="00AD4776">
      <w:pPr>
        <w:pBdr>
          <w:bottom w:val="single" w:sz="4" w:space="1" w:color="auto"/>
        </w:pBdr>
        <w:rPr>
          <w:rFonts w:asciiTheme="minorHAnsi" w:hAnsiTheme="minorHAnsi" w:cstheme="minorHAnsi"/>
          <w:bCs/>
        </w:rPr>
      </w:pPr>
    </w:p>
    <w:p w14:paraId="1276A24F" w14:textId="2007D365" w:rsidR="008121C5" w:rsidRPr="00F60EEC" w:rsidRDefault="00C21E1E" w:rsidP="0079794F">
      <w:p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Stellungnahme Klassenlehrperson</w:t>
      </w:r>
    </w:p>
    <w:p w14:paraId="6C3D7C4D" w14:textId="77777777" w:rsidR="008121C5" w:rsidRDefault="008121C5" w:rsidP="008121C5">
      <w:pPr>
        <w:rPr>
          <w:rFonts w:asciiTheme="minorHAnsi" w:hAnsiTheme="minorHAnsi" w:cstheme="minorHAnsi"/>
          <w:sz w:val="20"/>
          <w:szCs w:val="20"/>
        </w:rPr>
      </w:pPr>
    </w:p>
    <w:p w14:paraId="78C42A0E" w14:textId="6D177130" w:rsidR="00196C98" w:rsidRDefault="00AD4776" w:rsidP="00B8479F">
      <w:pPr>
        <w:tabs>
          <w:tab w:val="left" w:pos="4678"/>
        </w:tabs>
        <w:ind w:right="-144"/>
        <w:rPr>
          <w:rFonts w:asciiTheme="minorHAnsi" w:hAnsiTheme="minorHAnsi" w:cstheme="minorHAnsi"/>
        </w:rPr>
      </w:pPr>
      <w:r w:rsidRPr="00196C98">
        <w:rPr>
          <w:rFonts w:asciiTheme="minorHAnsi" w:hAnsiTheme="minorHAnsi" w:cstheme="minorHAnsi"/>
        </w:rPr>
        <w:t xml:space="preserve">Anzahl </w:t>
      </w:r>
      <w:r w:rsidR="00196C98" w:rsidRPr="00196C98">
        <w:rPr>
          <w:rFonts w:asciiTheme="minorHAnsi" w:hAnsiTheme="minorHAnsi" w:cstheme="minorHAnsi"/>
        </w:rPr>
        <w:t xml:space="preserve">im laufenden Schuljahr </w:t>
      </w:r>
      <w:r w:rsidRPr="00196C98">
        <w:rPr>
          <w:rFonts w:asciiTheme="minorHAnsi" w:hAnsiTheme="minorHAnsi" w:cstheme="minorHAnsi"/>
        </w:rPr>
        <w:t>bereits bezogener Halbtage im Rahmen der Selbstdispensation</w:t>
      </w:r>
      <w:r w:rsidR="00196C98" w:rsidRPr="00196C98">
        <w:rPr>
          <w:rFonts w:asciiTheme="minorHAnsi" w:hAnsiTheme="minorHAnsi" w:cstheme="minorHAnsi"/>
        </w:rPr>
        <w:t>:</w:t>
      </w:r>
      <w:r w:rsidR="00196C98">
        <w:rPr>
          <w:rFonts w:asciiTheme="minorHAnsi" w:hAnsiTheme="minorHAnsi" w:cstheme="minorHAnsi"/>
          <w:sz w:val="20"/>
          <w:szCs w:val="20"/>
        </w:rPr>
        <w:t xml:space="preserve"> </w:t>
      </w:r>
      <w:sdt>
        <w:sdtPr>
          <w:rPr>
            <w:rFonts w:asciiTheme="minorHAnsi" w:hAnsiTheme="minorHAnsi" w:cstheme="minorHAnsi"/>
          </w:rPr>
          <w:id w:val="873743473"/>
          <w:placeholder>
            <w:docPart w:val="CCCA75FAFF234F3792F59DAB0D9B1925"/>
          </w:placeholder>
          <w:showingPlcHdr/>
        </w:sdtPr>
        <w:sdtContent>
          <w:r w:rsidR="00196C98">
            <w:rPr>
              <w:rFonts w:asciiTheme="minorHAnsi" w:hAnsiTheme="minorHAnsi" w:cstheme="minorHAnsi"/>
            </w:rPr>
            <w:t>______</w:t>
          </w:r>
        </w:sdtContent>
      </w:sdt>
    </w:p>
    <w:p w14:paraId="23BB7787" w14:textId="2581F717" w:rsidR="00675A26" w:rsidRPr="00F60EEC" w:rsidRDefault="00675A26" w:rsidP="00675A26">
      <w:pPr>
        <w:tabs>
          <w:tab w:val="left" w:pos="4678"/>
        </w:tabs>
        <w:ind w:right="-144"/>
        <w:rPr>
          <w:rFonts w:asciiTheme="minorHAnsi" w:hAnsiTheme="minorHAnsi" w:cstheme="minorHAnsi"/>
        </w:rPr>
      </w:pPr>
      <w:r w:rsidRPr="00196C98">
        <w:rPr>
          <w:rFonts w:asciiTheme="minorHAnsi" w:hAnsiTheme="minorHAnsi" w:cstheme="minorHAnsi"/>
        </w:rPr>
        <w:t xml:space="preserve">Anzahl im laufenden Schuljahr bereits </w:t>
      </w:r>
      <w:r w:rsidR="003E7F00">
        <w:rPr>
          <w:rFonts w:asciiTheme="minorHAnsi" w:hAnsiTheme="minorHAnsi" w:cstheme="minorHAnsi"/>
        </w:rPr>
        <w:t>gewährte Urlaubstage</w:t>
      </w:r>
      <w:r w:rsidRPr="00196C98">
        <w:rPr>
          <w:rFonts w:asciiTheme="minorHAnsi" w:hAnsiTheme="minorHAnsi" w:cstheme="minorHAnsi"/>
        </w:rPr>
        <w:t>: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sdt>
        <w:sdtPr>
          <w:rPr>
            <w:rFonts w:asciiTheme="minorHAnsi" w:hAnsiTheme="minorHAnsi" w:cstheme="minorHAnsi"/>
          </w:rPr>
          <w:id w:val="422618548"/>
          <w:placeholder>
            <w:docPart w:val="4A05F1C2525A446A9829C946ADC08685"/>
          </w:placeholder>
          <w:showingPlcHdr/>
        </w:sdtPr>
        <w:sdtContent>
          <w:r>
            <w:rPr>
              <w:rFonts w:asciiTheme="minorHAnsi" w:hAnsiTheme="minorHAnsi" w:cstheme="minorHAnsi"/>
            </w:rPr>
            <w:t>______</w:t>
          </w:r>
        </w:sdtContent>
      </w:sdt>
    </w:p>
    <w:p w14:paraId="5D51222A" w14:textId="77777777" w:rsidR="00675A26" w:rsidRDefault="00675A26" w:rsidP="00B8479F">
      <w:pPr>
        <w:tabs>
          <w:tab w:val="left" w:pos="4678"/>
        </w:tabs>
        <w:ind w:right="-144"/>
        <w:rPr>
          <w:rFonts w:asciiTheme="minorHAnsi" w:hAnsiTheme="minorHAnsi" w:cstheme="minorHAnsi"/>
        </w:rPr>
      </w:pPr>
    </w:p>
    <w:p w14:paraId="0764776E" w14:textId="4335743F" w:rsidR="003E7F00" w:rsidRPr="005D62E4" w:rsidRDefault="003E7F00" w:rsidP="00163618">
      <w:pPr>
        <w:tabs>
          <w:tab w:val="left" w:pos="1701"/>
          <w:tab w:val="left" w:pos="3686"/>
        </w:tabs>
        <w:ind w:right="-144"/>
        <w:rPr>
          <w:rFonts w:asciiTheme="minorHAnsi" w:hAnsiTheme="minorHAnsi" w:cstheme="minorHAnsi"/>
        </w:rPr>
      </w:pPr>
      <w:r w:rsidRPr="005D62E4">
        <w:rPr>
          <w:rFonts w:asciiTheme="minorHAnsi" w:hAnsiTheme="minorHAnsi" w:cstheme="minorHAnsi"/>
        </w:rPr>
        <w:t xml:space="preserve">Das </w:t>
      </w:r>
      <w:r>
        <w:rPr>
          <w:rFonts w:asciiTheme="minorHAnsi" w:hAnsiTheme="minorHAnsi" w:cstheme="minorHAnsi"/>
        </w:rPr>
        <w:t>Alpdispensg</w:t>
      </w:r>
      <w:r w:rsidRPr="005D62E4">
        <w:rPr>
          <w:rFonts w:asciiTheme="minorHAnsi" w:hAnsiTheme="minorHAnsi" w:cstheme="minorHAnsi"/>
        </w:rPr>
        <w:t>esuch</w:t>
      </w:r>
      <w:r>
        <w:rPr>
          <w:rFonts w:asciiTheme="minorHAnsi" w:hAnsiTheme="minorHAnsi" w:cstheme="minorHAnsi"/>
        </w:rPr>
        <w:tab/>
      </w:r>
      <w:sdt>
        <w:sdtPr>
          <w:rPr>
            <w:rFonts w:asciiTheme="minorHAnsi" w:hAnsiTheme="minorHAnsi" w:cstheme="minorHAnsi"/>
          </w:rPr>
          <w:id w:val="-9527846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</w:rPr>
            <w:t>☐</w:t>
          </w:r>
        </w:sdtContent>
      </w:sdt>
      <w:r>
        <w:rPr>
          <w:rFonts w:asciiTheme="minorHAnsi" w:hAnsiTheme="minorHAnsi" w:cstheme="minorHAnsi"/>
        </w:rPr>
        <w:t xml:space="preserve"> wird befürwortet.</w:t>
      </w:r>
      <w:r>
        <w:rPr>
          <w:rFonts w:asciiTheme="minorHAnsi" w:hAnsiTheme="minorHAnsi" w:cstheme="minorHAnsi"/>
        </w:rPr>
        <w:tab/>
      </w:r>
      <w:sdt>
        <w:sdtPr>
          <w:rPr>
            <w:rFonts w:asciiTheme="minorHAnsi" w:hAnsiTheme="minorHAnsi" w:cstheme="minorHAnsi"/>
          </w:rPr>
          <w:id w:val="-1715682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63618">
            <w:rPr>
              <w:rFonts w:ascii="MS Gothic" w:eastAsia="MS Gothic" w:hAnsi="MS Gothic" w:cstheme="minorHAnsi" w:hint="eastAsia"/>
            </w:rPr>
            <w:t>☐</w:t>
          </w:r>
        </w:sdtContent>
      </w:sdt>
      <w:r>
        <w:rPr>
          <w:rFonts w:asciiTheme="minorHAnsi" w:hAnsiTheme="minorHAnsi" w:cstheme="minorHAnsi"/>
        </w:rPr>
        <w:t xml:space="preserve"> wird </w:t>
      </w:r>
      <w:r w:rsidR="00163618">
        <w:rPr>
          <w:rFonts w:asciiTheme="minorHAnsi" w:hAnsiTheme="minorHAnsi" w:cstheme="minorHAnsi"/>
        </w:rPr>
        <w:t>nicht befürwortet</w:t>
      </w:r>
      <w:r>
        <w:rPr>
          <w:rFonts w:asciiTheme="minorHAnsi" w:hAnsiTheme="minorHAnsi" w:cstheme="minorHAnsi"/>
        </w:rPr>
        <w:t>.</w:t>
      </w:r>
    </w:p>
    <w:p w14:paraId="7C4E518B" w14:textId="77777777" w:rsidR="003E7F00" w:rsidRDefault="003E7F00" w:rsidP="00B8479F">
      <w:pPr>
        <w:tabs>
          <w:tab w:val="left" w:pos="4678"/>
        </w:tabs>
        <w:ind w:right="-144"/>
        <w:rPr>
          <w:rFonts w:asciiTheme="minorHAnsi" w:hAnsiTheme="minorHAnsi" w:cstheme="minorHAnsi"/>
        </w:rPr>
      </w:pPr>
    </w:p>
    <w:p w14:paraId="2B650C51" w14:textId="351E4F40" w:rsidR="003E7F00" w:rsidRPr="00210925" w:rsidRDefault="003E7F00" w:rsidP="003E7F00">
      <w:pPr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Bemerkungen / Bedingungen</w:t>
      </w:r>
    </w:p>
    <w:sdt>
      <w:sdtPr>
        <w:rPr>
          <w:rFonts w:asciiTheme="minorHAnsi" w:hAnsiTheme="minorHAnsi" w:cstheme="minorHAnsi"/>
        </w:rPr>
        <w:id w:val="916510383"/>
        <w:placeholder>
          <w:docPart w:val="6943B47061A44D1FAD084DF50AF34548"/>
        </w:placeholder>
        <w:showingPlcHdr/>
      </w:sdtPr>
      <w:sdtContent>
        <w:p w14:paraId="5E965AC3" w14:textId="77777777" w:rsidR="003E7F00" w:rsidRPr="00F60EEC" w:rsidRDefault="003E7F00" w:rsidP="003E7F00">
          <w:pPr>
            <w:spacing w:line="288" w:lineRule="auto"/>
            <w:rPr>
              <w:rFonts w:asciiTheme="minorHAnsi" w:hAnsiTheme="minorHAnsi" w:cstheme="minorHAnsi"/>
            </w:rPr>
          </w:pPr>
          <w:r>
            <w:rPr>
              <w:rFonts w:asciiTheme="minorHAnsi" w:hAnsiTheme="minorHAnsi" w:cstheme="minorHAnsi"/>
            </w:rPr>
            <w:t>____________________________________________________________________________________________________________________________________________________________________</w:t>
          </w:r>
        </w:p>
      </w:sdtContent>
    </w:sdt>
    <w:p w14:paraId="0D6FF67F" w14:textId="77777777" w:rsidR="003E7F00" w:rsidRDefault="003E7F00" w:rsidP="00B8479F">
      <w:pPr>
        <w:tabs>
          <w:tab w:val="left" w:pos="4678"/>
        </w:tabs>
        <w:ind w:right="-144"/>
        <w:rPr>
          <w:rFonts w:asciiTheme="minorHAnsi" w:hAnsiTheme="minorHAnsi" w:cstheme="minorHAnsi"/>
        </w:rPr>
      </w:pPr>
    </w:p>
    <w:p w14:paraId="73194F78" w14:textId="77777777" w:rsidR="006A6CBF" w:rsidRPr="00F60EEC" w:rsidRDefault="006A6CBF" w:rsidP="006A6CBF">
      <w:pPr>
        <w:rPr>
          <w:rFonts w:asciiTheme="minorHAnsi" w:hAnsiTheme="minorHAnsi" w:cstheme="minorHAnsi"/>
        </w:rPr>
      </w:pPr>
      <w:r w:rsidRPr="00F60EEC">
        <w:rPr>
          <w:rFonts w:asciiTheme="minorHAnsi" w:hAnsiTheme="minorHAnsi" w:cstheme="minorHAnsi"/>
        </w:rPr>
        <w:t>Datum:</w:t>
      </w:r>
      <w:r>
        <w:rPr>
          <w:rFonts w:asciiTheme="minorHAnsi" w:hAnsiTheme="minorHAnsi" w:cstheme="minorHAnsi"/>
        </w:rPr>
        <w:t xml:space="preserve"> </w:t>
      </w:r>
      <w:sdt>
        <w:sdtPr>
          <w:rPr>
            <w:rFonts w:asciiTheme="minorHAnsi" w:hAnsiTheme="minorHAnsi" w:cstheme="minorHAnsi"/>
          </w:rPr>
          <w:id w:val="320313233"/>
          <w:placeholder>
            <w:docPart w:val="FC67370C39904F7F9ECFF474248C72CB"/>
          </w:placeholder>
          <w:showingPlcHdr/>
        </w:sdtPr>
        <w:sdtContent>
          <w:r>
            <w:rPr>
              <w:rFonts w:asciiTheme="minorHAnsi" w:hAnsiTheme="minorHAnsi" w:cstheme="minorHAnsi"/>
            </w:rPr>
            <w:t>_______________</w:t>
          </w:r>
        </w:sdtContent>
      </w:sdt>
      <w:r w:rsidRPr="00F60EEC">
        <w:rPr>
          <w:rFonts w:asciiTheme="minorHAnsi" w:hAnsiTheme="minorHAnsi" w:cstheme="minorHAnsi"/>
        </w:rPr>
        <w:t xml:space="preserve">Unterschrift </w:t>
      </w:r>
      <w:r>
        <w:rPr>
          <w:rFonts w:asciiTheme="minorHAnsi" w:hAnsiTheme="minorHAnsi" w:cstheme="minorHAnsi"/>
        </w:rPr>
        <w:t>Klassenlehrperson</w:t>
      </w:r>
      <w:r w:rsidRPr="00F60EEC">
        <w:rPr>
          <w:rFonts w:asciiTheme="minorHAnsi" w:hAnsiTheme="minorHAnsi" w:cstheme="minorHAnsi"/>
        </w:rPr>
        <w:t>:</w:t>
      </w:r>
      <w:r>
        <w:rPr>
          <w:rFonts w:asciiTheme="minorHAnsi" w:hAnsiTheme="minorHAnsi" w:cstheme="minorHAnsi"/>
        </w:rPr>
        <w:t xml:space="preserve"> _________________________________</w:t>
      </w:r>
    </w:p>
    <w:p w14:paraId="1122233D" w14:textId="77777777" w:rsidR="006A6CBF" w:rsidRPr="00C93EA0" w:rsidRDefault="006A6CBF" w:rsidP="006A6CBF">
      <w:pPr>
        <w:pBdr>
          <w:bottom w:val="single" w:sz="4" w:space="1" w:color="auto"/>
        </w:pBdr>
        <w:rPr>
          <w:rFonts w:asciiTheme="minorHAnsi" w:hAnsiTheme="minorHAnsi" w:cstheme="minorHAnsi"/>
          <w:bCs/>
        </w:rPr>
      </w:pPr>
    </w:p>
    <w:p w14:paraId="65AE9DEB" w14:textId="42D09FFB" w:rsidR="006A6CBF" w:rsidRPr="00F60EEC" w:rsidRDefault="006A6CBF" w:rsidP="006A6CBF">
      <w:p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Stellungnahme Schulleitung</w:t>
      </w:r>
    </w:p>
    <w:p w14:paraId="164BBE85" w14:textId="77777777" w:rsidR="006A6CBF" w:rsidRDefault="006A6CBF" w:rsidP="008121C5">
      <w:pPr>
        <w:rPr>
          <w:rFonts w:asciiTheme="minorHAnsi" w:hAnsiTheme="minorHAnsi" w:cstheme="minorHAnsi"/>
          <w:sz w:val="20"/>
          <w:szCs w:val="20"/>
        </w:rPr>
      </w:pPr>
    </w:p>
    <w:p w14:paraId="3BDD7875" w14:textId="0A831850" w:rsidR="00163618" w:rsidRPr="005D62E4" w:rsidRDefault="00163618" w:rsidP="00163618">
      <w:pPr>
        <w:tabs>
          <w:tab w:val="left" w:pos="1701"/>
          <w:tab w:val="left" w:pos="3686"/>
        </w:tabs>
        <w:ind w:right="-144"/>
        <w:rPr>
          <w:rFonts w:asciiTheme="minorHAnsi" w:hAnsiTheme="minorHAnsi" w:cstheme="minorHAnsi"/>
        </w:rPr>
      </w:pPr>
      <w:r w:rsidRPr="005D62E4">
        <w:rPr>
          <w:rFonts w:asciiTheme="minorHAnsi" w:hAnsiTheme="minorHAnsi" w:cstheme="minorHAnsi"/>
        </w:rPr>
        <w:t xml:space="preserve">Das </w:t>
      </w:r>
      <w:r>
        <w:rPr>
          <w:rFonts w:asciiTheme="minorHAnsi" w:hAnsiTheme="minorHAnsi" w:cstheme="minorHAnsi"/>
        </w:rPr>
        <w:t>Alpdispensg</w:t>
      </w:r>
      <w:r w:rsidRPr="005D62E4">
        <w:rPr>
          <w:rFonts w:asciiTheme="minorHAnsi" w:hAnsiTheme="minorHAnsi" w:cstheme="minorHAnsi"/>
        </w:rPr>
        <w:t>esuch</w:t>
      </w:r>
      <w:r>
        <w:rPr>
          <w:rFonts w:asciiTheme="minorHAnsi" w:hAnsiTheme="minorHAnsi" w:cstheme="minorHAnsi"/>
        </w:rPr>
        <w:tab/>
      </w:r>
      <w:sdt>
        <w:sdtPr>
          <w:rPr>
            <w:rFonts w:asciiTheme="minorHAnsi" w:hAnsiTheme="minorHAnsi" w:cstheme="minorHAnsi"/>
          </w:rPr>
          <w:id w:val="-13812311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</w:rPr>
            <w:t>☐</w:t>
          </w:r>
        </w:sdtContent>
      </w:sdt>
      <w:r>
        <w:rPr>
          <w:rFonts w:asciiTheme="minorHAnsi" w:hAnsiTheme="minorHAnsi" w:cstheme="minorHAnsi"/>
        </w:rPr>
        <w:t xml:space="preserve"> wird bewilligt.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sdt>
        <w:sdtPr>
          <w:rPr>
            <w:rFonts w:asciiTheme="minorHAnsi" w:hAnsiTheme="minorHAnsi" w:cstheme="minorHAnsi"/>
          </w:rPr>
          <w:id w:val="18014953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</w:rPr>
            <w:t>☐</w:t>
          </w:r>
        </w:sdtContent>
      </w:sdt>
      <w:r>
        <w:rPr>
          <w:rFonts w:asciiTheme="minorHAnsi" w:hAnsiTheme="minorHAnsi" w:cstheme="minorHAnsi"/>
        </w:rPr>
        <w:t xml:space="preserve"> wird abgelehnt.</w:t>
      </w:r>
    </w:p>
    <w:p w14:paraId="2F526565" w14:textId="77777777" w:rsidR="00D060F6" w:rsidRPr="00D060F6" w:rsidRDefault="00D060F6" w:rsidP="00D36CD8">
      <w:pPr>
        <w:rPr>
          <w:rFonts w:asciiTheme="minorHAnsi" w:hAnsiTheme="minorHAnsi" w:cstheme="minorHAnsi"/>
          <w:sz w:val="16"/>
          <w:szCs w:val="16"/>
        </w:rPr>
      </w:pPr>
    </w:p>
    <w:p w14:paraId="43D1166A" w14:textId="4C56A71E" w:rsidR="00E14B0F" w:rsidRPr="00F60EEC" w:rsidRDefault="00E14B0F" w:rsidP="00E14B0F">
      <w:pPr>
        <w:rPr>
          <w:rFonts w:asciiTheme="minorHAnsi" w:hAnsiTheme="minorHAnsi" w:cstheme="minorHAnsi"/>
        </w:rPr>
      </w:pPr>
      <w:r w:rsidRPr="00F60EEC">
        <w:rPr>
          <w:rFonts w:asciiTheme="minorHAnsi" w:hAnsiTheme="minorHAnsi" w:cstheme="minorHAnsi"/>
        </w:rPr>
        <w:t>Datum:</w:t>
      </w:r>
      <w:r>
        <w:rPr>
          <w:rFonts w:asciiTheme="minorHAnsi" w:hAnsiTheme="minorHAnsi" w:cstheme="minorHAnsi"/>
        </w:rPr>
        <w:t xml:space="preserve"> </w:t>
      </w:r>
      <w:sdt>
        <w:sdtPr>
          <w:rPr>
            <w:rFonts w:asciiTheme="minorHAnsi" w:hAnsiTheme="minorHAnsi" w:cstheme="minorHAnsi"/>
          </w:rPr>
          <w:id w:val="1774816024"/>
          <w:placeholder>
            <w:docPart w:val="CA7FCD72E2B94ECB8D5DBDD74CE1534D"/>
          </w:placeholder>
          <w:showingPlcHdr/>
        </w:sdtPr>
        <w:sdtContent>
          <w:r>
            <w:rPr>
              <w:rFonts w:asciiTheme="minorHAnsi" w:hAnsiTheme="minorHAnsi" w:cstheme="minorHAnsi"/>
            </w:rPr>
            <w:t>_______________</w:t>
          </w:r>
        </w:sdtContent>
      </w:sdt>
      <w:r w:rsidRPr="00F60EEC">
        <w:rPr>
          <w:rFonts w:asciiTheme="minorHAnsi" w:hAnsiTheme="minorHAnsi" w:cstheme="minorHAnsi"/>
        </w:rPr>
        <w:t xml:space="preserve">Unterschrift </w:t>
      </w:r>
      <w:r>
        <w:rPr>
          <w:rFonts w:asciiTheme="minorHAnsi" w:hAnsiTheme="minorHAnsi" w:cstheme="minorHAnsi"/>
        </w:rPr>
        <w:t>Schulleitung</w:t>
      </w:r>
      <w:r w:rsidRPr="00F60EEC">
        <w:rPr>
          <w:rFonts w:asciiTheme="minorHAnsi" w:hAnsiTheme="minorHAnsi" w:cstheme="minorHAnsi"/>
        </w:rPr>
        <w:t>:</w:t>
      </w:r>
      <w:r>
        <w:rPr>
          <w:rFonts w:asciiTheme="minorHAnsi" w:hAnsiTheme="minorHAnsi" w:cstheme="minorHAnsi"/>
        </w:rPr>
        <w:t xml:space="preserve"> __________________</w:t>
      </w:r>
      <w:r w:rsidR="0030326E">
        <w:rPr>
          <w:rFonts w:asciiTheme="minorHAnsi" w:hAnsiTheme="minorHAnsi" w:cstheme="minorHAnsi"/>
        </w:rPr>
        <w:t>______________</w:t>
      </w:r>
      <w:r>
        <w:rPr>
          <w:rFonts w:asciiTheme="minorHAnsi" w:hAnsiTheme="minorHAnsi" w:cstheme="minorHAnsi"/>
        </w:rPr>
        <w:t>______</w:t>
      </w:r>
    </w:p>
    <w:p w14:paraId="782B41BE" w14:textId="77777777" w:rsidR="00AD1B2A" w:rsidRPr="00F60EEC" w:rsidRDefault="00AD1B2A" w:rsidP="00D36CD8">
      <w:pPr>
        <w:rPr>
          <w:rFonts w:asciiTheme="minorHAnsi" w:hAnsiTheme="minorHAnsi" w:cstheme="minorHAnsi"/>
          <w:sz w:val="16"/>
          <w:szCs w:val="16"/>
        </w:rPr>
      </w:pPr>
    </w:p>
    <w:p w14:paraId="346BBA7C" w14:textId="77777777" w:rsidR="00E37663" w:rsidRPr="004302FC" w:rsidRDefault="00E37663">
      <w:pPr>
        <w:rPr>
          <w:rFonts w:asciiTheme="minorHAnsi" w:hAnsiTheme="minorHAnsi" w:cstheme="minorHAnsi"/>
          <w:sz w:val="8"/>
          <w:szCs w:val="8"/>
        </w:rPr>
      </w:pPr>
    </w:p>
    <w:p w14:paraId="23DDF619" w14:textId="7FA692D2" w:rsidR="00607AC1" w:rsidRDefault="004F7161">
      <w:pPr>
        <w:rPr>
          <w:rFonts w:asciiTheme="minorHAnsi" w:hAnsiTheme="minorHAnsi" w:cstheme="minorHAnsi"/>
          <w:sz w:val="16"/>
          <w:szCs w:val="16"/>
        </w:rPr>
      </w:pPr>
      <w:r w:rsidRPr="00F60EEC">
        <w:rPr>
          <w:rFonts w:asciiTheme="minorHAnsi" w:hAnsiTheme="minorHAnsi" w:cstheme="minorHAnsi"/>
          <w:sz w:val="16"/>
          <w:szCs w:val="16"/>
        </w:rPr>
        <w:t>Verteiler</w:t>
      </w:r>
      <w:r w:rsidR="00AD1B2A" w:rsidRPr="00F60EEC">
        <w:rPr>
          <w:rFonts w:asciiTheme="minorHAnsi" w:hAnsiTheme="minorHAnsi" w:cstheme="minorHAnsi"/>
          <w:sz w:val="16"/>
          <w:szCs w:val="16"/>
        </w:rPr>
        <w:t xml:space="preserve"> (wird durch die Klassenlehrperson</w:t>
      </w:r>
      <w:r w:rsidRPr="00F60EEC">
        <w:rPr>
          <w:rFonts w:asciiTheme="minorHAnsi" w:hAnsiTheme="minorHAnsi" w:cstheme="minorHAnsi"/>
          <w:sz w:val="16"/>
          <w:szCs w:val="16"/>
        </w:rPr>
        <w:t xml:space="preserve"> vorgenommen): </w:t>
      </w:r>
      <w:r w:rsidR="00E37663" w:rsidRPr="00F60EEC">
        <w:rPr>
          <w:rFonts w:asciiTheme="minorHAnsi" w:hAnsiTheme="minorHAnsi" w:cstheme="minorHAnsi"/>
          <w:sz w:val="16"/>
          <w:szCs w:val="16"/>
        </w:rPr>
        <w:t>Eltern (</w:t>
      </w:r>
      <w:r w:rsidR="002B6BA3">
        <w:rPr>
          <w:rFonts w:asciiTheme="minorHAnsi" w:hAnsiTheme="minorHAnsi" w:cstheme="minorHAnsi"/>
          <w:sz w:val="16"/>
          <w:szCs w:val="16"/>
        </w:rPr>
        <w:t>Original</w:t>
      </w:r>
      <w:r w:rsidR="00AD1B2A" w:rsidRPr="00F60EEC">
        <w:rPr>
          <w:rFonts w:asciiTheme="minorHAnsi" w:hAnsiTheme="minorHAnsi" w:cstheme="minorHAnsi"/>
          <w:sz w:val="16"/>
          <w:szCs w:val="16"/>
        </w:rPr>
        <w:t>) – Klassenlehrperson</w:t>
      </w:r>
      <w:r w:rsidR="00EF142A">
        <w:rPr>
          <w:rFonts w:asciiTheme="minorHAnsi" w:hAnsiTheme="minorHAnsi" w:cstheme="minorHAnsi"/>
          <w:sz w:val="16"/>
          <w:szCs w:val="16"/>
        </w:rPr>
        <w:t xml:space="preserve"> und Schulleitung</w:t>
      </w:r>
      <w:r w:rsidR="00AD1B2A" w:rsidRPr="00F60EEC">
        <w:rPr>
          <w:rFonts w:asciiTheme="minorHAnsi" w:hAnsiTheme="minorHAnsi" w:cstheme="minorHAnsi"/>
          <w:sz w:val="16"/>
          <w:szCs w:val="16"/>
        </w:rPr>
        <w:t xml:space="preserve"> </w:t>
      </w:r>
      <w:r w:rsidR="00296F9A" w:rsidRPr="00F60EEC">
        <w:rPr>
          <w:rFonts w:asciiTheme="minorHAnsi" w:hAnsiTheme="minorHAnsi" w:cstheme="minorHAnsi"/>
          <w:sz w:val="16"/>
          <w:szCs w:val="16"/>
        </w:rPr>
        <w:t>(</w:t>
      </w:r>
      <w:r w:rsidR="002B6BA3">
        <w:rPr>
          <w:rFonts w:asciiTheme="minorHAnsi" w:hAnsiTheme="minorHAnsi" w:cstheme="minorHAnsi"/>
          <w:sz w:val="16"/>
          <w:szCs w:val="16"/>
        </w:rPr>
        <w:t>Kopie</w:t>
      </w:r>
      <w:r w:rsidR="00296F9A" w:rsidRPr="00F60EEC">
        <w:rPr>
          <w:rFonts w:asciiTheme="minorHAnsi" w:hAnsiTheme="minorHAnsi" w:cstheme="minorHAnsi"/>
          <w:sz w:val="16"/>
          <w:szCs w:val="16"/>
        </w:rPr>
        <w:t>)</w:t>
      </w:r>
    </w:p>
    <w:p w14:paraId="45598409" w14:textId="77777777" w:rsidR="00163618" w:rsidRDefault="00163618">
      <w:pPr>
        <w:rPr>
          <w:rFonts w:asciiTheme="minorHAnsi" w:hAnsiTheme="minorHAnsi" w:cstheme="minorHAnsi"/>
          <w:sz w:val="16"/>
          <w:szCs w:val="16"/>
        </w:rPr>
      </w:pPr>
    </w:p>
    <w:p w14:paraId="2DE1A35D" w14:textId="77777777" w:rsidR="00163618" w:rsidRPr="00D1508A" w:rsidRDefault="00163618" w:rsidP="00163618">
      <w:pPr>
        <w:pBdr>
          <w:top w:val="single" w:sz="4" w:space="1" w:color="auto"/>
        </w:pBdr>
        <w:tabs>
          <w:tab w:val="right" w:leader="dot" w:pos="10065"/>
        </w:tabs>
        <w:rPr>
          <w:rFonts w:asciiTheme="minorHAnsi" w:hAnsiTheme="minorHAnsi" w:cstheme="minorHAnsi"/>
          <w:sz w:val="16"/>
          <w:szCs w:val="16"/>
        </w:rPr>
      </w:pPr>
      <w:r w:rsidRPr="00D1508A">
        <w:rPr>
          <w:rFonts w:asciiTheme="minorHAnsi" w:hAnsiTheme="minorHAnsi" w:cstheme="minorHAnsi"/>
          <w:sz w:val="16"/>
          <w:szCs w:val="16"/>
        </w:rPr>
        <w:t>Auszug aus Art 25 der Schulverordnung</w:t>
      </w:r>
    </w:p>
    <w:p w14:paraId="4444F29D" w14:textId="77777777" w:rsidR="00163618" w:rsidRPr="00D1508A" w:rsidRDefault="00163618" w:rsidP="00163618">
      <w:pPr>
        <w:tabs>
          <w:tab w:val="right" w:leader="dot" w:pos="10065"/>
        </w:tabs>
        <w:rPr>
          <w:rFonts w:asciiTheme="minorHAnsi" w:hAnsiTheme="minorHAnsi" w:cstheme="minorHAnsi"/>
          <w:sz w:val="16"/>
          <w:szCs w:val="16"/>
        </w:rPr>
      </w:pPr>
      <w:r w:rsidRPr="00D1508A">
        <w:rPr>
          <w:rFonts w:asciiTheme="minorHAnsi" w:hAnsiTheme="minorHAnsi" w:cstheme="minorHAnsi"/>
          <w:sz w:val="16"/>
          <w:szCs w:val="16"/>
        </w:rPr>
        <w:t>Zuständig für die Beurlaubung sind:</w:t>
      </w:r>
    </w:p>
    <w:p w14:paraId="241C43FC" w14:textId="77777777" w:rsidR="00163618" w:rsidRPr="00D1508A" w:rsidRDefault="00163618" w:rsidP="00163618">
      <w:pPr>
        <w:numPr>
          <w:ilvl w:val="0"/>
          <w:numId w:val="2"/>
        </w:numPr>
        <w:tabs>
          <w:tab w:val="right" w:leader="dot" w:pos="10065"/>
        </w:tabs>
        <w:rPr>
          <w:rFonts w:asciiTheme="minorHAnsi" w:hAnsiTheme="minorHAnsi" w:cstheme="minorHAnsi"/>
          <w:sz w:val="16"/>
          <w:szCs w:val="16"/>
        </w:rPr>
      </w:pPr>
      <w:r w:rsidRPr="00D1508A">
        <w:rPr>
          <w:rFonts w:asciiTheme="minorHAnsi" w:hAnsiTheme="minorHAnsi" w:cstheme="minorHAnsi"/>
          <w:sz w:val="16"/>
          <w:szCs w:val="16"/>
        </w:rPr>
        <w:t>Lehrpersonen für höchstens sechs Schulhalbtage pro Jahr</w:t>
      </w:r>
    </w:p>
    <w:p w14:paraId="6B68D0F1" w14:textId="77777777" w:rsidR="00163618" w:rsidRPr="00D1508A" w:rsidRDefault="00163618" w:rsidP="00163618">
      <w:pPr>
        <w:numPr>
          <w:ilvl w:val="0"/>
          <w:numId w:val="2"/>
        </w:numPr>
        <w:tabs>
          <w:tab w:val="right" w:leader="dot" w:pos="10065"/>
        </w:tabs>
        <w:rPr>
          <w:rFonts w:asciiTheme="minorHAnsi" w:hAnsiTheme="minorHAnsi" w:cstheme="minorHAnsi"/>
          <w:sz w:val="16"/>
          <w:szCs w:val="16"/>
        </w:rPr>
      </w:pPr>
      <w:r w:rsidRPr="00D1508A">
        <w:rPr>
          <w:rFonts w:asciiTheme="minorHAnsi" w:hAnsiTheme="minorHAnsi" w:cstheme="minorHAnsi"/>
          <w:sz w:val="16"/>
          <w:szCs w:val="16"/>
        </w:rPr>
        <w:t>Schulleitung für mehr als sechs Schulhalbtage pro Jahr</w:t>
      </w:r>
    </w:p>
    <w:p w14:paraId="119C226E" w14:textId="4A413698" w:rsidR="00163618" w:rsidRPr="00F60EEC" w:rsidRDefault="00163618" w:rsidP="00E77451">
      <w:pPr>
        <w:tabs>
          <w:tab w:val="right" w:leader="dot" w:pos="10065"/>
        </w:tabs>
        <w:rPr>
          <w:rFonts w:asciiTheme="minorHAnsi" w:hAnsiTheme="minorHAnsi" w:cstheme="minorHAnsi"/>
        </w:rPr>
      </w:pPr>
      <w:r w:rsidRPr="00D1508A">
        <w:rPr>
          <w:rFonts w:asciiTheme="minorHAnsi" w:hAnsiTheme="minorHAnsi" w:cstheme="minorHAnsi"/>
          <w:sz w:val="16"/>
          <w:szCs w:val="16"/>
        </w:rPr>
        <w:t>Für voraussehbare und längere Urlaube (z.B. Alpfahrt) sind die Dispensgesuche mindestens 3 Wochen vor Urlaubsbeginn einzureichen.</w:t>
      </w:r>
    </w:p>
    <w:sectPr w:rsidR="00163618" w:rsidRPr="00F60EEC" w:rsidSect="00E37663">
      <w:headerReference w:type="default" r:id="rId11"/>
      <w:footerReference w:type="default" r:id="rId12"/>
      <w:pgSz w:w="11906" w:h="16838" w:code="9"/>
      <w:pgMar w:top="567" w:right="851" w:bottom="680" w:left="1134" w:header="73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351568" w14:textId="77777777" w:rsidR="00DF02C5" w:rsidRDefault="00DF02C5">
      <w:r>
        <w:separator/>
      </w:r>
    </w:p>
  </w:endnote>
  <w:endnote w:type="continuationSeparator" w:id="0">
    <w:p w14:paraId="7FD3AD69" w14:textId="77777777" w:rsidR="00DF02C5" w:rsidRDefault="00DF02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537E3" w14:textId="5993D608" w:rsidR="00465E28" w:rsidRPr="0080159A" w:rsidRDefault="00874F0C">
    <w:pPr>
      <w:pStyle w:val="Fuzeile"/>
      <w:rPr>
        <w:rFonts w:asciiTheme="minorHAnsi" w:hAnsiTheme="minorHAnsi" w:cstheme="minorHAnsi"/>
        <w:sz w:val="16"/>
        <w:szCs w:val="16"/>
      </w:rPr>
    </w:pPr>
    <w:r w:rsidRPr="0080159A">
      <w:rPr>
        <w:rFonts w:asciiTheme="minorHAnsi" w:hAnsiTheme="minorHAnsi" w:cstheme="minorHAnsi"/>
        <w:sz w:val="16"/>
        <w:szCs w:val="16"/>
      </w:rPr>
      <w:fldChar w:fldCharType="begin"/>
    </w:r>
    <w:r w:rsidRPr="0080159A">
      <w:rPr>
        <w:rFonts w:asciiTheme="minorHAnsi" w:hAnsiTheme="minorHAnsi" w:cstheme="minorHAnsi"/>
        <w:sz w:val="16"/>
        <w:szCs w:val="16"/>
      </w:rPr>
      <w:instrText xml:space="preserve"> FILENAME   \* MERGEFORMAT </w:instrText>
    </w:r>
    <w:r w:rsidRPr="0080159A">
      <w:rPr>
        <w:rFonts w:asciiTheme="minorHAnsi" w:hAnsiTheme="minorHAnsi" w:cstheme="minorHAnsi"/>
        <w:sz w:val="16"/>
        <w:szCs w:val="16"/>
      </w:rPr>
      <w:fldChar w:fldCharType="separate"/>
    </w:r>
    <w:r w:rsidR="00032129">
      <w:rPr>
        <w:rFonts w:asciiTheme="minorHAnsi" w:hAnsiTheme="minorHAnsi" w:cstheme="minorHAnsi"/>
        <w:noProof/>
        <w:sz w:val="16"/>
        <w:szCs w:val="16"/>
      </w:rPr>
      <w:t>kss_alpdispensgesuch.docx</w:t>
    </w:r>
    <w:r w:rsidRPr="0080159A">
      <w:rPr>
        <w:rFonts w:asciiTheme="minorHAnsi" w:hAnsiTheme="minorHAnsi" w:cstheme="minorHAnsi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B578B9" w14:textId="77777777" w:rsidR="00DF02C5" w:rsidRDefault="00DF02C5">
      <w:r>
        <w:separator/>
      </w:r>
    </w:p>
  </w:footnote>
  <w:footnote w:type="continuationSeparator" w:id="0">
    <w:p w14:paraId="04B0D182" w14:textId="77777777" w:rsidR="00DF02C5" w:rsidRDefault="00DF02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474634" w14:textId="7DD79015" w:rsidR="000A54D4" w:rsidRDefault="000A54D4" w:rsidP="000A54D4">
    <w:pPr>
      <w:pStyle w:val="Kopfzeile"/>
      <w:tabs>
        <w:tab w:val="left" w:pos="1481"/>
      </w:tabs>
      <w:jc w:val="right"/>
      <w:rPr>
        <w:rFonts w:ascii="Calibri" w:hAnsi="Calibri" w:cs="Calibri"/>
        <w:color w:val="7F7F7F" w:themeColor="text1" w:themeTint="80"/>
        <w:sz w:val="20"/>
        <w:szCs w:val="20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1EC2A52C" wp14:editId="273D8301">
          <wp:simplePos x="0" y="0"/>
          <wp:positionH relativeFrom="margin">
            <wp:align>left</wp:align>
          </wp:positionH>
          <wp:positionV relativeFrom="paragraph">
            <wp:posOffset>38735</wp:posOffset>
          </wp:positionV>
          <wp:extent cx="2703830" cy="374015"/>
          <wp:effectExtent l="0" t="0" r="1270" b="6985"/>
          <wp:wrapTight wrapText="bothSides">
            <wp:wrapPolygon edited="0">
              <wp:start x="4109" y="0"/>
              <wp:lineTo x="0" y="0"/>
              <wp:lineTo x="0" y="14302"/>
              <wp:lineTo x="8674" y="20903"/>
              <wp:lineTo x="21458" y="20903"/>
              <wp:lineTo x="21458" y="0"/>
              <wp:lineTo x="6087" y="0"/>
              <wp:lineTo x="4109" y="0"/>
            </wp:wrapPolygon>
          </wp:wrapTight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03830" cy="3740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Calibri" w:hAnsi="Calibri" w:cs="Calibri"/>
        <w:color w:val="7F7F7F" w:themeColor="text1" w:themeTint="80"/>
        <w:sz w:val="20"/>
        <w:szCs w:val="20"/>
      </w:rPr>
      <w:t>ksseedorf.ch</w:t>
    </w:r>
  </w:p>
  <w:p w14:paraId="768C45D9" w14:textId="138F92B1" w:rsidR="00661342" w:rsidRPr="00661342" w:rsidRDefault="00661342" w:rsidP="00F80617">
    <w:pPr>
      <w:tabs>
        <w:tab w:val="right" w:pos="9923"/>
      </w:tabs>
      <w:jc w:val="right"/>
      <w:rPr>
        <w:rFonts w:ascii="Arial Narrow" w:hAnsi="Arial Narrow"/>
        <w:b/>
        <w:sz w:val="36"/>
        <w:szCs w:val="3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DB27AA"/>
    <w:multiLevelType w:val="hybridMultilevel"/>
    <w:tmpl w:val="CF4E7D2C"/>
    <w:lvl w:ilvl="0" w:tplc="E23A59C8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A627FFC"/>
    <w:multiLevelType w:val="hybridMultilevel"/>
    <w:tmpl w:val="50589656"/>
    <w:lvl w:ilvl="0" w:tplc="2C4255B4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4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6804464">
    <w:abstractNumId w:val="1"/>
  </w:num>
  <w:num w:numId="2" w16cid:durableId="17429452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ee77dAFqQSWae8vldtcnsG4slB9uefGgdx7k4xyYea66p2H786R9f6zj8eGtKvGV30PM7oo1hi70rq2R+vs8Jw==" w:salt="atih0dYwwS39k9O5hoxX5w==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7AC1"/>
    <w:rsid w:val="00015764"/>
    <w:rsid w:val="00032129"/>
    <w:rsid w:val="000324C7"/>
    <w:rsid w:val="00042FDA"/>
    <w:rsid w:val="0004708A"/>
    <w:rsid w:val="00047C40"/>
    <w:rsid w:val="00051199"/>
    <w:rsid w:val="000574D6"/>
    <w:rsid w:val="00062C69"/>
    <w:rsid w:val="00062CB4"/>
    <w:rsid w:val="00066842"/>
    <w:rsid w:val="00071F5C"/>
    <w:rsid w:val="00091F76"/>
    <w:rsid w:val="00094D46"/>
    <w:rsid w:val="000A3B54"/>
    <w:rsid w:val="000A3DA9"/>
    <w:rsid w:val="000A49EB"/>
    <w:rsid w:val="000A54D4"/>
    <w:rsid w:val="000C253C"/>
    <w:rsid w:val="000E7C38"/>
    <w:rsid w:val="001168E8"/>
    <w:rsid w:val="00134DC3"/>
    <w:rsid w:val="0014185C"/>
    <w:rsid w:val="00154F17"/>
    <w:rsid w:val="00161DD3"/>
    <w:rsid w:val="00163618"/>
    <w:rsid w:val="00175585"/>
    <w:rsid w:val="00191B7F"/>
    <w:rsid w:val="00193691"/>
    <w:rsid w:val="00196C98"/>
    <w:rsid w:val="001A14EA"/>
    <w:rsid w:val="001A5345"/>
    <w:rsid w:val="001C0186"/>
    <w:rsid w:val="001C4790"/>
    <w:rsid w:val="001C7430"/>
    <w:rsid w:val="00207ACA"/>
    <w:rsid w:val="00210925"/>
    <w:rsid w:val="00227123"/>
    <w:rsid w:val="00245446"/>
    <w:rsid w:val="00260B25"/>
    <w:rsid w:val="00274838"/>
    <w:rsid w:val="00296F9A"/>
    <w:rsid w:val="00297C64"/>
    <w:rsid w:val="002A5B64"/>
    <w:rsid w:val="002B6BA3"/>
    <w:rsid w:val="002D3E9B"/>
    <w:rsid w:val="002E3342"/>
    <w:rsid w:val="002E4E2B"/>
    <w:rsid w:val="00302089"/>
    <w:rsid w:val="0030326E"/>
    <w:rsid w:val="00314E6B"/>
    <w:rsid w:val="0031775D"/>
    <w:rsid w:val="00321718"/>
    <w:rsid w:val="0035139D"/>
    <w:rsid w:val="00354206"/>
    <w:rsid w:val="00355CAA"/>
    <w:rsid w:val="003A3A0C"/>
    <w:rsid w:val="003C033A"/>
    <w:rsid w:val="003D4BCE"/>
    <w:rsid w:val="003D4EBA"/>
    <w:rsid w:val="003E7F00"/>
    <w:rsid w:val="003F4CD7"/>
    <w:rsid w:val="004165E2"/>
    <w:rsid w:val="00420776"/>
    <w:rsid w:val="004302FC"/>
    <w:rsid w:val="00440B31"/>
    <w:rsid w:val="00465E28"/>
    <w:rsid w:val="00481CA6"/>
    <w:rsid w:val="00485D1E"/>
    <w:rsid w:val="004913FA"/>
    <w:rsid w:val="004A05AD"/>
    <w:rsid w:val="004B5968"/>
    <w:rsid w:val="004C2B6E"/>
    <w:rsid w:val="004D225B"/>
    <w:rsid w:val="004D7B26"/>
    <w:rsid w:val="004F5241"/>
    <w:rsid w:val="004F7161"/>
    <w:rsid w:val="004F7F59"/>
    <w:rsid w:val="00516C60"/>
    <w:rsid w:val="00520DB3"/>
    <w:rsid w:val="00527F63"/>
    <w:rsid w:val="00530F21"/>
    <w:rsid w:val="0053367B"/>
    <w:rsid w:val="00540CFC"/>
    <w:rsid w:val="005551CB"/>
    <w:rsid w:val="00594A8C"/>
    <w:rsid w:val="005A71C5"/>
    <w:rsid w:val="005B36BF"/>
    <w:rsid w:val="005D62E4"/>
    <w:rsid w:val="005F4E78"/>
    <w:rsid w:val="005F5F9F"/>
    <w:rsid w:val="00605D26"/>
    <w:rsid w:val="00607AC1"/>
    <w:rsid w:val="006149E5"/>
    <w:rsid w:val="00627AA1"/>
    <w:rsid w:val="00653535"/>
    <w:rsid w:val="00661342"/>
    <w:rsid w:val="00675A26"/>
    <w:rsid w:val="006A6CBF"/>
    <w:rsid w:val="006F6EDF"/>
    <w:rsid w:val="0070565F"/>
    <w:rsid w:val="00723120"/>
    <w:rsid w:val="00732A40"/>
    <w:rsid w:val="00752F10"/>
    <w:rsid w:val="007724BC"/>
    <w:rsid w:val="0077286F"/>
    <w:rsid w:val="00782D74"/>
    <w:rsid w:val="0079794F"/>
    <w:rsid w:val="007B3838"/>
    <w:rsid w:val="0080159A"/>
    <w:rsid w:val="008121C5"/>
    <w:rsid w:val="00817CFA"/>
    <w:rsid w:val="00843D29"/>
    <w:rsid w:val="00846061"/>
    <w:rsid w:val="00865DCF"/>
    <w:rsid w:val="00874F0C"/>
    <w:rsid w:val="008847F5"/>
    <w:rsid w:val="008A076D"/>
    <w:rsid w:val="008C495D"/>
    <w:rsid w:val="008E4C0B"/>
    <w:rsid w:val="0090424F"/>
    <w:rsid w:val="00905C73"/>
    <w:rsid w:val="009349ED"/>
    <w:rsid w:val="00937ABD"/>
    <w:rsid w:val="00955D4F"/>
    <w:rsid w:val="00963459"/>
    <w:rsid w:val="00982E37"/>
    <w:rsid w:val="009A5B3B"/>
    <w:rsid w:val="009B22DD"/>
    <w:rsid w:val="009B2E3B"/>
    <w:rsid w:val="009D50B1"/>
    <w:rsid w:val="009E0C01"/>
    <w:rsid w:val="009E31D3"/>
    <w:rsid w:val="00A343E7"/>
    <w:rsid w:val="00A37D17"/>
    <w:rsid w:val="00A52780"/>
    <w:rsid w:val="00A72AFF"/>
    <w:rsid w:val="00A812EB"/>
    <w:rsid w:val="00AA3E71"/>
    <w:rsid w:val="00AD1B2A"/>
    <w:rsid w:val="00AD2905"/>
    <w:rsid w:val="00AD4776"/>
    <w:rsid w:val="00B15114"/>
    <w:rsid w:val="00B621B9"/>
    <w:rsid w:val="00B8479F"/>
    <w:rsid w:val="00B9449D"/>
    <w:rsid w:val="00B9727C"/>
    <w:rsid w:val="00BA3AC7"/>
    <w:rsid w:val="00BA3C22"/>
    <w:rsid w:val="00C20028"/>
    <w:rsid w:val="00C21E1E"/>
    <w:rsid w:val="00C4496B"/>
    <w:rsid w:val="00C7079B"/>
    <w:rsid w:val="00C72798"/>
    <w:rsid w:val="00C903DC"/>
    <w:rsid w:val="00C93EA0"/>
    <w:rsid w:val="00C940A7"/>
    <w:rsid w:val="00CA348A"/>
    <w:rsid w:val="00CC4C65"/>
    <w:rsid w:val="00CD4B66"/>
    <w:rsid w:val="00CD4C6A"/>
    <w:rsid w:val="00CE686E"/>
    <w:rsid w:val="00D024AB"/>
    <w:rsid w:val="00D060F6"/>
    <w:rsid w:val="00D124C7"/>
    <w:rsid w:val="00D1388E"/>
    <w:rsid w:val="00D16378"/>
    <w:rsid w:val="00D36CD8"/>
    <w:rsid w:val="00D44C5B"/>
    <w:rsid w:val="00D511A9"/>
    <w:rsid w:val="00D7114D"/>
    <w:rsid w:val="00DC50DC"/>
    <w:rsid w:val="00DF02C5"/>
    <w:rsid w:val="00DF3AFE"/>
    <w:rsid w:val="00E058EB"/>
    <w:rsid w:val="00E14B0F"/>
    <w:rsid w:val="00E23F51"/>
    <w:rsid w:val="00E3006D"/>
    <w:rsid w:val="00E3201A"/>
    <w:rsid w:val="00E33975"/>
    <w:rsid w:val="00E37663"/>
    <w:rsid w:val="00E41C0A"/>
    <w:rsid w:val="00E67575"/>
    <w:rsid w:val="00E77451"/>
    <w:rsid w:val="00EA5305"/>
    <w:rsid w:val="00EB190F"/>
    <w:rsid w:val="00EC0CE7"/>
    <w:rsid w:val="00ED088B"/>
    <w:rsid w:val="00EE48B0"/>
    <w:rsid w:val="00EF142A"/>
    <w:rsid w:val="00EF3708"/>
    <w:rsid w:val="00F60EEC"/>
    <w:rsid w:val="00F80617"/>
    <w:rsid w:val="00F92951"/>
    <w:rsid w:val="00FA4D61"/>
    <w:rsid w:val="00FB6CB9"/>
    <w:rsid w:val="00FF7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52B09158"/>
  <w15:docId w15:val="{1086E47A-E012-4B6F-B9F3-8D68F01A2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  <w:rPr>
      <w:lang w:val="x-none"/>
    </w:rPr>
  </w:style>
  <w:style w:type="character" w:styleId="Hyperlink">
    <w:name w:val="Hyperlink"/>
    <w:rPr>
      <w:color w:val="0000FF"/>
      <w:u w:val="single"/>
    </w:rPr>
  </w:style>
  <w:style w:type="table" w:customStyle="1" w:styleId="Tabellengitternetz">
    <w:name w:val="Tabellengitternetz"/>
    <w:basedOn w:val="NormaleTabelle"/>
    <w:rsid w:val="00D36C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uzeileZchn">
    <w:name w:val="Fußzeile Zchn"/>
    <w:link w:val="Fuzeile"/>
    <w:uiPriority w:val="99"/>
    <w:rsid w:val="00AD1B2A"/>
    <w:rPr>
      <w:sz w:val="24"/>
      <w:szCs w:val="24"/>
      <w:lang w:eastAsia="de-DE"/>
    </w:rPr>
  </w:style>
  <w:style w:type="paragraph" w:styleId="Sprechblasentext">
    <w:name w:val="Balloon Text"/>
    <w:basedOn w:val="Standard"/>
    <w:link w:val="SprechblasentextZchn"/>
    <w:rsid w:val="00AD1B2A"/>
    <w:rPr>
      <w:rFonts w:ascii="Tahoma" w:hAnsi="Tahoma"/>
      <w:sz w:val="16"/>
      <w:szCs w:val="16"/>
      <w:lang w:val="x-none"/>
    </w:rPr>
  </w:style>
  <w:style w:type="character" w:customStyle="1" w:styleId="SprechblasentextZchn">
    <w:name w:val="Sprechblasentext Zchn"/>
    <w:link w:val="Sprechblasentext"/>
    <w:rsid w:val="00AD1B2A"/>
    <w:rPr>
      <w:rFonts w:ascii="Tahoma" w:hAnsi="Tahoma" w:cs="Tahoma"/>
      <w:sz w:val="16"/>
      <w:szCs w:val="16"/>
      <w:lang w:eastAsia="de-DE"/>
    </w:rPr>
  </w:style>
  <w:style w:type="character" w:customStyle="1" w:styleId="KopfzeileZchn">
    <w:name w:val="Kopfzeile Zchn"/>
    <w:basedOn w:val="Absatz-Standardschriftart"/>
    <w:link w:val="Kopfzeile"/>
    <w:uiPriority w:val="99"/>
    <w:rsid w:val="000A54D4"/>
    <w:rPr>
      <w:sz w:val="24"/>
      <w:szCs w:val="24"/>
      <w:lang w:eastAsia="de-DE"/>
    </w:rPr>
  </w:style>
  <w:style w:type="character" w:styleId="Platzhaltertext">
    <w:name w:val="Placeholder Text"/>
    <w:basedOn w:val="Absatz-Standardschriftart"/>
    <w:uiPriority w:val="99"/>
    <w:semiHidden/>
    <w:rsid w:val="009B2E3B"/>
    <w:rPr>
      <w:color w:val="666666"/>
    </w:rPr>
  </w:style>
  <w:style w:type="paragraph" w:styleId="Listenabsatz">
    <w:name w:val="List Paragraph"/>
    <w:basedOn w:val="Standard"/>
    <w:uiPriority w:val="34"/>
    <w:qFormat/>
    <w:rsid w:val="007979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695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Temporary%20Internet%20Files\Content.IE5\Q7WRMNIJ\Brief%20Vorlage%20Barbara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584CB69BD2B4C40B7E9B3C80BE3386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CF94DDE-8F21-42CA-9B7C-FAF3CDF54A30}"/>
      </w:docPartPr>
      <w:docPartBody>
        <w:p w:rsidR="00081541" w:rsidRDefault="008D1D11" w:rsidP="008D1D11">
          <w:pPr>
            <w:pStyle w:val="9584CB69BD2B4C40B7E9B3C80BE338653"/>
          </w:pPr>
          <w:r>
            <w:rPr>
              <w:rFonts w:asciiTheme="minorHAnsi" w:hAnsiTheme="minorHAnsi" w:cstheme="minorHAnsi"/>
            </w:rPr>
            <w:t>______________________________________________________________________</w:t>
          </w:r>
        </w:p>
      </w:docPartBody>
    </w:docPart>
    <w:docPart>
      <w:docPartPr>
        <w:name w:val="5C8E1B92B6FA4E0E84DB64DDD4E1EE7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9A08C3E-EB6C-491C-B529-A4F4BEC5C1F7}"/>
      </w:docPartPr>
      <w:docPartBody>
        <w:p w:rsidR="00081541" w:rsidRDefault="008D1D11" w:rsidP="008D1D11">
          <w:pPr>
            <w:pStyle w:val="5C8E1B92B6FA4E0E84DB64DDD4E1EE773"/>
          </w:pPr>
          <w:r>
            <w:rPr>
              <w:rStyle w:val="Platzhaltertext"/>
            </w:rPr>
            <w:t>_____________________________</w:t>
          </w:r>
        </w:p>
      </w:docPartBody>
    </w:docPart>
    <w:docPart>
      <w:docPartPr>
        <w:name w:val="ACCB502B1F434496AAA62B866090A46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BEE43DD-3FA1-4CC9-9333-CF1D1D56E343}"/>
      </w:docPartPr>
      <w:docPartBody>
        <w:p w:rsidR="00081541" w:rsidRDefault="008D1D11" w:rsidP="008D1D11">
          <w:pPr>
            <w:pStyle w:val="ACCB502B1F434496AAA62B866090A4633"/>
          </w:pPr>
          <w:r>
            <w:rPr>
              <w:rFonts w:asciiTheme="minorHAnsi" w:hAnsiTheme="minorHAnsi" w:cstheme="minorHAnsi"/>
            </w:rPr>
            <w:t>______</w:t>
          </w:r>
        </w:p>
      </w:docPartBody>
    </w:docPart>
    <w:docPart>
      <w:docPartPr>
        <w:name w:val="A1C591B455FA4E9D9583BE5A7B40A94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D9D9AE3-F97A-4297-8803-71450CC795F3}"/>
      </w:docPartPr>
      <w:docPartBody>
        <w:p w:rsidR="00081541" w:rsidRDefault="008D1D11" w:rsidP="008D1D11">
          <w:pPr>
            <w:pStyle w:val="A1C591B455FA4E9D9583BE5A7B40A94C3"/>
          </w:pPr>
          <w:r>
            <w:rPr>
              <w:rStyle w:val="Platzhaltertext"/>
            </w:rPr>
            <w:t>___________</w:t>
          </w:r>
        </w:p>
      </w:docPartBody>
    </w:docPart>
    <w:docPart>
      <w:docPartPr>
        <w:name w:val="CA7FCD72E2B94ECB8D5DBDD74CE1534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A6B900C-0220-4EAB-86ED-F8536821E390}"/>
      </w:docPartPr>
      <w:docPartBody>
        <w:p w:rsidR="00081541" w:rsidRDefault="008D1D11" w:rsidP="008D1D11">
          <w:pPr>
            <w:pStyle w:val="CA7FCD72E2B94ECB8D5DBDD74CE1534D3"/>
          </w:pPr>
          <w:r>
            <w:rPr>
              <w:rFonts w:asciiTheme="minorHAnsi" w:hAnsiTheme="minorHAnsi" w:cstheme="minorHAnsi"/>
            </w:rPr>
            <w:t>_______________</w:t>
          </w:r>
        </w:p>
      </w:docPartBody>
    </w:docPart>
    <w:docPart>
      <w:docPartPr>
        <w:name w:val="BC2B4D834A564AF5B5B7D5DF259929B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BF56290-6B0E-4218-B475-E6C5F1225A98}"/>
      </w:docPartPr>
      <w:docPartBody>
        <w:p w:rsidR="00E927FB" w:rsidRDefault="008D1D11" w:rsidP="008D1D11">
          <w:pPr>
            <w:pStyle w:val="BC2B4D834A564AF5B5B7D5DF259929B03"/>
          </w:pPr>
          <w:r>
            <w:rPr>
              <w:rStyle w:val="Platzhaltertext"/>
            </w:rPr>
            <w:t>______________________</w:t>
          </w:r>
        </w:p>
      </w:docPartBody>
    </w:docPart>
    <w:docPart>
      <w:docPartPr>
        <w:name w:val="642E379822B54DB0B6F7E10E0BDE68D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23F30F7-6586-4017-B2B8-8230C8259DC0}"/>
      </w:docPartPr>
      <w:docPartBody>
        <w:p w:rsidR="00E927FB" w:rsidRDefault="008D1D11" w:rsidP="008D1D11">
          <w:pPr>
            <w:pStyle w:val="642E379822B54DB0B6F7E10E0BDE68D53"/>
          </w:pPr>
          <w:r>
            <w:rPr>
              <w:rStyle w:val="Platzhaltertext"/>
            </w:rPr>
            <w:t>______________________</w:t>
          </w:r>
        </w:p>
      </w:docPartBody>
    </w:docPart>
    <w:docPart>
      <w:docPartPr>
        <w:name w:val="11CBF547F881455C8C9CB69FBE4AE22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F6D6762-2C90-4615-A0D0-F0BDEF5FF9EB}"/>
      </w:docPartPr>
      <w:docPartBody>
        <w:p w:rsidR="00E927FB" w:rsidRDefault="008D1D11" w:rsidP="008D1D11">
          <w:pPr>
            <w:pStyle w:val="11CBF547F881455C8C9CB69FBE4AE2243"/>
          </w:pPr>
          <w:r>
            <w:rPr>
              <w:rFonts w:asciiTheme="minorHAnsi" w:hAnsiTheme="minorHAnsi" w:cstheme="minorHAnsi"/>
            </w:rPr>
            <w:t>_____</w:t>
          </w:r>
        </w:p>
      </w:docPartBody>
    </w:docPart>
    <w:docPart>
      <w:docPartPr>
        <w:name w:val="1889FCE2DF954014AF1C8A7ED17A720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B3D7276-E413-409B-8B18-051C62BB29E8}"/>
      </w:docPartPr>
      <w:docPartBody>
        <w:p w:rsidR="00E927FB" w:rsidRDefault="008D1D11" w:rsidP="008D1D11">
          <w:pPr>
            <w:pStyle w:val="1889FCE2DF954014AF1C8A7ED17A72093"/>
          </w:pPr>
          <w:r>
            <w:rPr>
              <w:rFonts w:asciiTheme="minorHAnsi" w:hAnsiTheme="minorHAnsi" w:cstheme="minorHAnsi"/>
            </w:rPr>
            <w:t>_______________</w:t>
          </w:r>
        </w:p>
      </w:docPartBody>
    </w:docPart>
    <w:docPart>
      <w:docPartPr>
        <w:name w:val="CCCA75FAFF234F3792F59DAB0D9B192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8FD4F6D-EBA5-4005-B23F-5628068B8A0D}"/>
      </w:docPartPr>
      <w:docPartBody>
        <w:p w:rsidR="00E927FB" w:rsidRDefault="008D1D11" w:rsidP="008D1D11">
          <w:pPr>
            <w:pStyle w:val="CCCA75FAFF234F3792F59DAB0D9B19253"/>
          </w:pPr>
          <w:r>
            <w:rPr>
              <w:rFonts w:asciiTheme="minorHAnsi" w:hAnsiTheme="minorHAnsi" w:cstheme="minorHAnsi"/>
            </w:rPr>
            <w:t>______</w:t>
          </w:r>
        </w:p>
      </w:docPartBody>
    </w:docPart>
    <w:docPart>
      <w:docPartPr>
        <w:name w:val="7F58900BDB394B5397DAADA38BA2A03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DBF6370-55E1-43F3-A5E0-78D7F8A72600}"/>
      </w:docPartPr>
      <w:docPartBody>
        <w:p w:rsidR="00CD7D45" w:rsidRDefault="008D1D11" w:rsidP="008D1D11">
          <w:pPr>
            <w:pStyle w:val="7F58900BDB394B5397DAADA38BA2A0342"/>
          </w:pPr>
          <w:r>
            <w:rPr>
              <w:rStyle w:val="Platzhaltertext"/>
            </w:rPr>
            <w:t>___________</w:t>
          </w:r>
        </w:p>
      </w:docPartBody>
    </w:docPart>
    <w:docPart>
      <w:docPartPr>
        <w:name w:val="0B2120ED15524B318FF0E08DFA1E24A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82264D1-C34C-4A16-A46C-F8C76379C23B}"/>
      </w:docPartPr>
      <w:docPartBody>
        <w:p w:rsidR="00CD7D45" w:rsidRDefault="008D1D11" w:rsidP="008D1D11">
          <w:pPr>
            <w:pStyle w:val="0B2120ED15524B318FF0E08DFA1E24AC"/>
          </w:pPr>
          <w:r>
            <w:rPr>
              <w:rFonts w:cstheme="minorHAnsi"/>
            </w:rPr>
            <w:t>______________________________________________________________________________________________________________________________________________________________________________________________________________________________________________________</w:t>
          </w:r>
        </w:p>
      </w:docPartBody>
    </w:docPart>
    <w:docPart>
      <w:docPartPr>
        <w:name w:val="639443F26B2741D3833C2A4760ED7ED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08C6E65-2E82-479D-B7A9-C7F66578A33B}"/>
      </w:docPartPr>
      <w:docPartBody>
        <w:p w:rsidR="00CD7D45" w:rsidRDefault="008D1D11" w:rsidP="008D1D11">
          <w:pPr>
            <w:pStyle w:val="639443F26B2741D3833C2A4760ED7ED0"/>
          </w:pPr>
          <w:r>
            <w:rPr>
              <w:rStyle w:val="Platzhaltertext"/>
            </w:rPr>
            <w:t>_____________________________</w:t>
          </w:r>
        </w:p>
      </w:docPartBody>
    </w:docPart>
    <w:docPart>
      <w:docPartPr>
        <w:name w:val="4A05F1C2525A446A9829C946ADC0868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8B76534-F81F-4438-A404-74E7F00B6CD8}"/>
      </w:docPartPr>
      <w:docPartBody>
        <w:p w:rsidR="00CD7D45" w:rsidRDefault="008D1D11" w:rsidP="008D1D11">
          <w:pPr>
            <w:pStyle w:val="4A05F1C2525A446A9829C946ADC08685"/>
          </w:pPr>
          <w:r>
            <w:rPr>
              <w:rFonts w:cstheme="minorHAnsi"/>
            </w:rPr>
            <w:t>______</w:t>
          </w:r>
        </w:p>
      </w:docPartBody>
    </w:docPart>
    <w:docPart>
      <w:docPartPr>
        <w:name w:val="6943B47061A44D1FAD084DF50AF3454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525E63E-7974-4D84-B1CF-CD6C859C9BD0}"/>
      </w:docPartPr>
      <w:docPartBody>
        <w:p w:rsidR="00CD7D45" w:rsidRDefault="008D1D11" w:rsidP="008D1D11">
          <w:pPr>
            <w:pStyle w:val="6943B47061A44D1FAD084DF50AF34548"/>
          </w:pPr>
          <w:r>
            <w:rPr>
              <w:rFonts w:cstheme="minorHAnsi"/>
            </w:rPr>
            <w:t>____________________________________________________________________________________________________________________________________________________________________</w:t>
          </w:r>
        </w:p>
      </w:docPartBody>
    </w:docPart>
    <w:docPart>
      <w:docPartPr>
        <w:name w:val="FC67370C39904F7F9ECFF474248C72C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0B47D8E-DECD-44D6-8BEF-015BC8300F9F}"/>
      </w:docPartPr>
      <w:docPartBody>
        <w:p w:rsidR="00CD7D45" w:rsidRDefault="008D1D11" w:rsidP="008D1D11">
          <w:pPr>
            <w:pStyle w:val="FC67370C39904F7F9ECFF474248C72CB"/>
          </w:pPr>
          <w:r>
            <w:rPr>
              <w:rFonts w:cstheme="minorHAnsi"/>
            </w:rPr>
            <w:t>_______________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741"/>
    <w:rsid w:val="00050D57"/>
    <w:rsid w:val="00081541"/>
    <w:rsid w:val="00091F76"/>
    <w:rsid w:val="00154D91"/>
    <w:rsid w:val="00274838"/>
    <w:rsid w:val="00605D26"/>
    <w:rsid w:val="00627AA1"/>
    <w:rsid w:val="007F71D0"/>
    <w:rsid w:val="008D1D11"/>
    <w:rsid w:val="00905C73"/>
    <w:rsid w:val="009070C2"/>
    <w:rsid w:val="009C6741"/>
    <w:rsid w:val="009E31D3"/>
    <w:rsid w:val="00A52780"/>
    <w:rsid w:val="00AD77A1"/>
    <w:rsid w:val="00B53BDE"/>
    <w:rsid w:val="00BC3651"/>
    <w:rsid w:val="00CD7D45"/>
    <w:rsid w:val="00CE09F1"/>
    <w:rsid w:val="00D1388E"/>
    <w:rsid w:val="00D95CC5"/>
    <w:rsid w:val="00E67575"/>
    <w:rsid w:val="00E92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CH" w:eastAsia="de-CH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8D1D11"/>
    <w:rPr>
      <w:color w:val="666666"/>
    </w:rPr>
  </w:style>
  <w:style w:type="paragraph" w:customStyle="1" w:styleId="BC2B4D834A564AF5B5B7D5DF259929B03">
    <w:name w:val="BC2B4D834A564AF5B5B7D5DF259929B03"/>
    <w:rsid w:val="008D1D11"/>
    <w:pPr>
      <w:spacing w:after="0" w:line="240" w:lineRule="auto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paragraph" w:customStyle="1" w:styleId="642E379822B54DB0B6F7E10E0BDE68D53">
    <w:name w:val="642E379822B54DB0B6F7E10E0BDE68D53"/>
    <w:rsid w:val="008D1D11"/>
    <w:pPr>
      <w:spacing w:after="0" w:line="240" w:lineRule="auto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paragraph" w:customStyle="1" w:styleId="11CBF547F881455C8C9CB69FBE4AE2243">
    <w:name w:val="11CBF547F881455C8C9CB69FBE4AE2243"/>
    <w:rsid w:val="008D1D11"/>
    <w:pPr>
      <w:spacing w:after="0" w:line="240" w:lineRule="auto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paragraph" w:customStyle="1" w:styleId="9584CB69BD2B4C40B7E9B3C80BE338653">
    <w:name w:val="9584CB69BD2B4C40B7E9B3C80BE338653"/>
    <w:rsid w:val="008D1D11"/>
    <w:pPr>
      <w:spacing w:after="0" w:line="240" w:lineRule="auto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paragraph" w:customStyle="1" w:styleId="5C8E1B92B6FA4E0E84DB64DDD4E1EE773">
    <w:name w:val="5C8E1B92B6FA4E0E84DB64DDD4E1EE773"/>
    <w:rsid w:val="008D1D11"/>
    <w:pPr>
      <w:spacing w:after="0" w:line="240" w:lineRule="auto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paragraph" w:customStyle="1" w:styleId="A1C591B455FA4E9D9583BE5A7B40A94C3">
    <w:name w:val="A1C591B455FA4E9D9583BE5A7B40A94C3"/>
    <w:rsid w:val="008D1D11"/>
    <w:pPr>
      <w:spacing w:after="0" w:line="240" w:lineRule="auto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paragraph" w:customStyle="1" w:styleId="7F58900BDB394B5397DAADA38BA2A0342">
    <w:name w:val="7F58900BDB394B5397DAADA38BA2A0342"/>
    <w:rsid w:val="008D1D11"/>
    <w:pPr>
      <w:spacing w:after="0" w:line="240" w:lineRule="auto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paragraph" w:customStyle="1" w:styleId="ACCB502B1F434496AAA62B866090A4633">
    <w:name w:val="ACCB502B1F434496AAA62B866090A4633"/>
    <w:rsid w:val="008D1D11"/>
    <w:pPr>
      <w:spacing w:after="0" w:line="240" w:lineRule="auto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paragraph" w:customStyle="1" w:styleId="1889FCE2DF954014AF1C8A7ED17A72093">
    <w:name w:val="1889FCE2DF954014AF1C8A7ED17A72093"/>
    <w:rsid w:val="008D1D11"/>
    <w:pPr>
      <w:spacing w:after="0" w:line="240" w:lineRule="auto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paragraph" w:customStyle="1" w:styleId="CCCA75FAFF234F3792F59DAB0D9B19253">
    <w:name w:val="CCCA75FAFF234F3792F59DAB0D9B19253"/>
    <w:rsid w:val="008D1D11"/>
    <w:pPr>
      <w:spacing w:after="0" w:line="240" w:lineRule="auto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paragraph" w:customStyle="1" w:styleId="CA7FCD72E2B94ECB8D5DBDD74CE1534D3">
    <w:name w:val="CA7FCD72E2B94ECB8D5DBDD74CE1534D3"/>
    <w:rsid w:val="008D1D11"/>
    <w:pPr>
      <w:spacing w:after="0" w:line="240" w:lineRule="auto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paragraph" w:customStyle="1" w:styleId="0B2120ED15524B318FF0E08DFA1E24AC">
    <w:name w:val="0B2120ED15524B318FF0E08DFA1E24AC"/>
    <w:rsid w:val="008D1D11"/>
  </w:style>
  <w:style w:type="paragraph" w:customStyle="1" w:styleId="639443F26B2741D3833C2A4760ED7ED0">
    <w:name w:val="639443F26B2741D3833C2A4760ED7ED0"/>
    <w:rsid w:val="008D1D11"/>
  </w:style>
  <w:style w:type="paragraph" w:customStyle="1" w:styleId="4A05F1C2525A446A9829C946ADC08685">
    <w:name w:val="4A05F1C2525A446A9829C946ADC08685"/>
    <w:rsid w:val="008D1D11"/>
  </w:style>
  <w:style w:type="paragraph" w:customStyle="1" w:styleId="6943B47061A44D1FAD084DF50AF34548">
    <w:name w:val="6943B47061A44D1FAD084DF50AF34548"/>
    <w:rsid w:val="008D1D11"/>
  </w:style>
  <w:style w:type="paragraph" w:customStyle="1" w:styleId="FC67370C39904F7F9ECFF474248C72CB">
    <w:name w:val="FC67370C39904F7F9ECFF474248C72CB"/>
    <w:rsid w:val="008D1D1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f4d2ebd-46f2-434f-af19-ab242e3bae1c" xsi:nil="true"/>
    <lcf76f155ced4ddcb4097134ff3c332f xmlns="8ca8a80e-d77f-4123-82fe-cf31bccaf3e6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A6A26AFCC49604AA1AA804ADE649DED" ma:contentTypeVersion="16" ma:contentTypeDescription="Ein neues Dokument erstellen." ma:contentTypeScope="" ma:versionID="123c075ad603dfde3fa16e59857c15e6">
  <xsd:schema xmlns:xsd="http://www.w3.org/2001/XMLSchema" xmlns:xs="http://www.w3.org/2001/XMLSchema" xmlns:p="http://schemas.microsoft.com/office/2006/metadata/properties" xmlns:ns2="8ca8a80e-d77f-4123-82fe-cf31bccaf3e6" xmlns:ns3="d2b274cb-0893-4412-9028-21b6e6de5794" xmlns:ns4="4f4d2ebd-46f2-434f-af19-ab242e3bae1c" targetNamespace="http://schemas.microsoft.com/office/2006/metadata/properties" ma:root="true" ma:fieldsID="d66d0c8323cfb612f026655c8937d63f" ns2:_="" ns3:_="" ns4:_="">
    <xsd:import namespace="8ca8a80e-d77f-4123-82fe-cf31bccaf3e6"/>
    <xsd:import namespace="d2b274cb-0893-4412-9028-21b6e6de5794"/>
    <xsd:import namespace="4f4d2ebd-46f2-434f-af19-ab242e3bae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a8a80e-d77f-4123-82fe-cf31bccaf3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Bildmarkierungen" ma:readOnly="false" ma:fieldId="{5cf76f15-5ced-4ddc-b409-7134ff3c332f}" ma:taxonomyMulti="true" ma:sspId="f66e3677-5d50-41c1-99d8-9f76de3e769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b274cb-0893-4412-9028-21b6e6de579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Freigegeben für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Freigegeben für -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4d2ebd-46f2-434f-af19-ab242e3bae1c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d74bac49-ff69-4db4-a005-edb9b8ff4401}" ma:internalName="TaxCatchAll" ma:showField="CatchAllData" ma:web="4f4d2ebd-46f2-434f-af19-ab242e3bae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CA8C8A9-4808-4542-B16C-B1A65E101AC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AFC985B-1A53-4868-9BD7-EA20A63A3906}">
  <ds:schemaRefs>
    <ds:schemaRef ds:uri="http://schemas.microsoft.com/office/2006/metadata/properties"/>
    <ds:schemaRef ds:uri="http://schemas.microsoft.com/office/infopath/2007/PartnerControls"/>
    <ds:schemaRef ds:uri="4f4d2ebd-46f2-434f-af19-ab242e3bae1c"/>
    <ds:schemaRef ds:uri="8ca8a80e-d77f-4123-82fe-cf31bccaf3e6"/>
  </ds:schemaRefs>
</ds:datastoreItem>
</file>

<file path=customXml/itemProps3.xml><?xml version="1.0" encoding="utf-8"?>
<ds:datastoreItem xmlns:ds="http://schemas.openxmlformats.org/officeDocument/2006/customXml" ds:itemID="{E95A50EA-0889-4216-AA66-9B97C24748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a8a80e-d77f-4123-82fe-cf31bccaf3e6"/>
    <ds:schemaRef ds:uri="d2b274cb-0893-4412-9028-21b6e6de5794"/>
    <ds:schemaRef ds:uri="4f4d2ebd-46f2-434f-af19-ab242e3bae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666AA45-B60E-411E-9053-50F13AEA2FB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Brief Vorlage Barbara.dot</Template>
  <TotalTime>0</TotalTime>
  <Pages>1</Pages>
  <Words>187</Words>
  <Characters>2022</Characters>
  <Application>Microsoft Office Word</Application>
  <DocSecurity>0</DocSecurity>
  <Lines>56</Lines>
  <Paragraphs>31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Adresse</vt:lpstr>
    </vt:vector>
  </TitlesOfParts>
  <Company/>
  <LinksUpToDate>false</LinksUpToDate>
  <CharactersWithSpaces>2178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Adresse</dc:title>
  <dc:creator>Kreisschule Seedorf</dc:creator>
  <cp:lastModifiedBy>Scheuteri Tobias</cp:lastModifiedBy>
  <cp:revision>18</cp:revision>
  <cp:lastPrinted>2026-02-16T06:30:00Z</cp:lastPrinted>
  <dcterms:created xsi:type="dcterms:W3CDTF">2026-02-16T06:59:00Z</dcterms:created>
  <dcterms:modified xsi:type="dcterms:W3CDTF">2026-02-16T07:19:00Z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0x010100FA6A26AFCC49604AA1AA804ADE649DED</vt:lpwstr>
  </property>
  <property fmtid="{D5CDD505-2E9C-101B-9397-08002B2CF9AE}" pid="3" name="MediaServiceImageTags">
    <vt:lpwstr/>
  </property>
</Properties>
</file>